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E36CC" w14:textId="77777777" w:rsidR="001A37FE" w:rsidRDefault="001A37FE" w:rsidP="000522B8">
      <w:pPr>
        <w:tabs>
          <w:tab w:val="right" w:pos="10490"/>
        </w:tabs>
        <w:ind w:right="-25"/>
        <w:jc w:val="center"/>
        <w:rPr>
          <w:rFonts w:ascii="Arial" w:hAnsi="Arial" w:cs="Arial"/>
          <w:b/>
          <w:sz w:val="24"/>
        </w:rPr>
      </w:pPr>
    </w:p>
    <w:p w14:paraId="32113923" w14:textId="667A56BB" w:rsidR="000522B8" w:rsidRDefault="000522B8" w:rsidP="000522B8">
      <w:pPr>
        <w:tabs>
          <w:tab w:val="right" w:pos="10490"/>
        </w:tabs>
        <w:ind w:right="-25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Development and Funding Advice Manager </w:t>
      </w:r>
    </w:p>
    <w:p w14:paraId="59C9BC78" w14:textId="77777777" w:rsidR="000522B8" w:rsidRDefault="000522B8" w:rsidP="000522B8">
      <w:pPr>
        <w:tabs>
          <w:tab w:val="right" w:pos="10490"/>
        </w:tabs>
        <w:ind w:right="-25"/>
        <w:jc w:val="center"/>
        <w:rPr>
          <w:rFonts w:ascii="Arial" w:hAnsi="Arial" w:cs="Arial"/>
          <w:b/>
          <w:sz w:val="24"/>
        </w:rPr>
      </w:pPr>
    </w:p>
    <w:p w14:paraId="2B502FBF" w14:textId="77777777" w:rsidR="000522B8" w:rsidRDefault="000522B8" w:rsidP="000522B8">
      <w:pPr>
        <w:tabs>
          <w:tab w:val="right" w:pos="10490"/>
        </w:tabs>
        <w:ind w:right="-25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Person Specification</w:t>
      </w:r>
    </w:p>
    <w:tbl>
      <w:tblPr>
        <w:tblStyle w:val="TableGrid"/>
        <w:tblW w:w="9464" w:type="dxa"/>
        <w:tblLook w:val="01E0" w:firstRow="1" w:lastRow="1" w:firstColumn="1" w:lastColumn="1" w:noHBand="0" w:noVBand="0"/>
      </w:tblPr>
      <w:tblGrid>
        <w:gridCol w:w="1138"/>
        <w:gridCol w:w="4499"/>
        <w:gridCol w:w="2126"/>
        <w:gridCol w:w="1701"/>
      </w:tblGrid>
      <w:tr w:rsidR="000522B8" w14:paraId="28F6E534" w14:textId="77777777" w:rsidTr="00C32ECD"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01497180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993F2CB" w14:textId="77777777" w:rsidR="000522B8" w:rsidRPr="00256B30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Essential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D657E6" w14:textId="77777777" w:rsidR="000522B8" w:rsidRPr="00256B30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Desirable</w:t>
            </w:r>
          </w:p>
        </w:tc>
      </w:tr>
      <w:tr w:rsidR="000522B8" w14:paraId="4A2E03AC" w14:textId="77777777" w:rsidTr="00C32EC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3BCC8" w14:textId="77777777" w:rsidR="000522B8" w:rsidRDefault="000522B8" w:rsidP="00C32ECD">
            <w:pPr>
              <w:pBdr>
                <w:left w:val="single" w:sz="4" w:space="4" w:color="auto"/>
              </w:pBdr>
              <w:tabs>
                <w:tab w:val="right" w:pos="10490"/>
              </w:tabs>
              <w:ind w:right="-25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EDUCATION</w:t>
            </w:r>
          </w:p>
        </w:tc>
      </w:tr>
      <w:tr w:rsidR="000522B8" w14:paraId="22C3E413" w14:textId="77777777" w:rsidTr="00C32ECD">
        <w:trPr>
          <w:trHeight w:val="70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24FAE1B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 w:rsidRPr="00021604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14:paraId="25D72CBC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Good standard of general education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DBE37D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B31F47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2319E1BB" w14:textId="77777777" w:rsidTr="00C32ECD">
        <w:trPr>
          <w:trHeight w:val="70"/>
        </w:trPr>
        <w:tc>
          <w:tcPr>
            <w:tcW w:w="1138" w:type="dxa"/>
          </w:tcPr>
          <w:p w14:paraId="50117B5A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4499" w:type="dxa"/>
          </w:tcPr>
          <w:p w14:paraId="49B60C5A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Relevant degree level qualification</w:t>
            </w:r>
          </w:p>
        </w:tc>
        <w:tc>
          <w:tcPr>
            <w:tcW w:w="2126" w:type="dxa"/>
          </w:tcPr>
          <w:p w14:paraId="6804BEAC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</w:tcPr>
          <w:p w14:paraId="1913AE7E" w14:textId="77777777" w:rsidR="000522B8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522B8" w14:paraId="0AD68731" w14:textId="77777777" w:rsidTr="00C32ECD">
        <w:trPr>
          <w:trHeight w:val="70"/>
        </w:trPr>
        <w:tc>
          <w:tcPr>
            <w:tcW w:w="1138" w:type="dxa"/>
            <w:tcBorders>
              <w:bottom w:val="single" w:sz="4" w:space="0" w:color="auto"/>
            </w:tcBorders>
          </w:tcPr>
          <w:p w14:paraId="32F58120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0F677953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Training qualification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A630AF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A660A5" w14:textId="77777777" w:rsidR="000522B8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24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</w:tr>
      <w:tr w:rsidR="000522B8" w14:paraId="072AFE55" w14:textId="77777777" w:rsidTr="00C32EC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0D0FFB" w14:textId="77777777" w:rsidR="000522B8" w:rsidRPr="00256B30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EXPERIENCE</w:t>
            </w:r>
          </w:p>
        </w:tc>
      </w:tr>
      <w:tr w:rsidR="000522B8" w14:paraId="3E47D835" w14:textId="77777777" w:rsidTr="00C32ECD">
        <w:trPr>
          <w:trHeight w:val="70"/>
        </w:trPr>
        <w:tc>
          <w:tcPr>
            <w:tcW w:w="1138" w:type="dxa"/>
            <w:tcBorders>
              <w:top w:val="single" w:sz="4" w:space="0" w:color="auto"/>
            </w:tcBorders>
          </w:tcPr>
          <w:p w14:paraId="176BB6CF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4499" w:type="dxa"/>
            <w:tcBorders>
              <w:top w:val="single" w:sz="4" w:space="0" w:color="auto"/>
            </w:tcBorders>
          </w:tcPr>
          <w:p w14:paraId="1A50D1F5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At least 3 years’ experience of working with voluntary/community organisations, and social enterprises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99364AB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689C499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464C31F6" w14:textId="77777777" w:rsidTr="00C32ECD">
        <w:tc>
          <w:tcPr>
            <w:tcW w:w="1138" w:type="dxa"/>
          </w:tcPr>
          <w:p w14:paraId="653E2CB0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4499" w:type="dxa"/>
          </w:tcPr>
          <w:p w14:paraId="1D454810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Understanding of voluntary and community sector ‘umbrella’ organisations and their support role</w:t>
            </w:r>
          </w:p>
        </w:tc>
        <w:tc>
          <w:tcPr>
            <w:tcW w:w="2126" w:type="dxa"/>
          </w:tcPr>
          <w:p w14:paraId="05EA456A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</w:tcPr>
          <w:p w14:paraId="07759E72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1C385908" w14:textId="77777777" w:rsidTr="00C32ECD">
        <w:tc>
          <w:tcPr>
            <w:tcW w:w="1138" w:type="dxa"/>
          </w:tcPr>
          <w:p w14:paraId="74258D32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4499" w:type="dxa"/>
          </w:tcPr>
          <w:p w14:paraId="5FA6A768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Experience in identifying the needs of emerging and disadvantaged groups </w:t>
            </w:r>
          </w:p>
        </w:tc>
        <w:tc>
          <w:tcPr>
            <w:tcW w:w="2126" w:type="dxa"/>
          </w:tcPr>
          <w:p w14:paraId="17711E85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</w:tcPr>
          <w:p w14:paraId="69AC90B5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331D8D74" w14:textId="77777777" w:rsidTr="00C32ECD">
        <w:tc>
          <w:tcPr>
            <w:tcW w:w="1138" w:type="dxa"/>
          </w:tcPr>
          <w:p w14:paraId="38BC4340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7</w:t>
            </w:r>
          </w:p>
        </w:tc>
        <w:tc>
          <w:tcPr>
            <w:tcW w:w="4499" w:type="dxa"/>
          </w:tcPr>
          <w:p w14:paraId="296CC2B2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Action planning and supporting groups to achieve goals</w:t>
            </w:r>
          </w:p>
        </w:tc>
        <w:tc>
          <w:tcPr>
            <w:tcW w:w="2126" w:type="dxa"/>
          </w:tcPr>
          <w:p w14:paraId="4C75F557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</w:tcPr>
          <w:p w14:paraId="6451D9CE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43266172" w14:textId="77777777" w:rsidTr="00C32ECD">
        <w:tc>
          <w:tcPr>
            <w:tcW w:w="1138" w:type="dxa"/>
          </w:tcPr>
          <w:p w14:paraId="0FC857E9" w14:textId="77777777" w:rsidR="000522B8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8</w:t>
            </w:r>
          </w:p>
        </w:tc>
        <w:tc>
          <w:tcPr>
            <w:tcW w:w="4499" w:type="dxa"/>
          </w:tcPr>
          <w:p w14:paraId="13E14509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Managing a project within a set budget and co-ordinating partners</w:t>
            </w:r>
          </w:p>
        </w:tc>
        <w:tc>
          <w:tcPr>
            <w:tcW w:w="2126" w:type="dxa"/>
          </w:tcPr>
          <w:p w14:paraId="4422375F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</w:tcPr>
          <w:p w14:paraId="6FB30DD4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3BFC6A25" w14:textId="77777777" w:rsidTr="00C32ECD">
        <w:tc>
          <w:tcPr>
            <w:tcW w:w="1138" w:type="dxa"/>
            <w:tcBorders>
              <w:bottom w:val="single" w:sz="4" w:space="0" w:color="auto"/>
            </w:tcBorders>
          </w:tcPr>
          <w:p w14:paraId="32752DC1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9</w:t>
            </w: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546908B3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Writing business plans; fundraising strategies; supporting quality assurance; and adapting policies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C7F8EB9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9324ED" w14:textId="77777777" w:rsidR="000522B8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24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</w:tr>
      <w:tr w:rsidR="000522B8" w14:paraId="415281EC" w14:textId="77777777" w:rsidTr="00C32ECD">
        <w:tc>
          <w:tcPr>
            <w:tcW w:w="1138" w:type="dxa"/>
            <w:tcBorders>
              <w:bottom w:val="single" w:sz="4" w:space="0" w:color="auto"/>
            </w:tcBorders>
          </w:tcPr>
          <w:p w14:paraId="5D80E34F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10</w:t>
            </w: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349D2DAF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Setting up steering groups, forums, or networks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EE6034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ED6543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</w:tr>
      <w:tr w:rsidR="000522B8" w14:paraId="16705618" w14:textId="77777777" w:rsidTr="00C32EC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4F189F" w14:textId="77777777" w:rsidR="000522B8" w:rsidRPr="00350A60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KNOWLEDGE</w:t>
            </w:r>
          </w:p>
        </w:tc>
      </w:tr>
      <w:tr w:rsidR="000522B8" w14:paraId="288FD6BA" w14:textId="77777777" w:rsidTr="00C32ECD">
        <w:tc>
          <w:tcPr>
            <w:tcW w:w="1138" w:type="dxa"/>
            <w:tcBorders>
              <w:top w:val="single" w:sz="4" w:space="0" w:color="auto"/>
            </w:tcBorders>
          </w:tcPr>
          <w:p w14:paraId="6EA39163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11</w:t>
            </w:r>
          </w:p>
        </w:tc>
        <w:tc>
          <w:tcPr>
            <w:tcW w:w="4499" w:type="dxa"/>
            <w:tcBorders>
              <w:top w:val="single" w:sz="4" w:space="0" w:color="auto"/>
            </w:tcBorders>
          </w:tcPr>
          <w:p w14:paraId="140D656C" w14:textId="3E9147C0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Knowledge of organisational development issues </w:t>
            </w:r>
            <w:r w:rsidR="001A37FE">
              <w:rPr>
                <w:rFonts w:ascii="Arial" w:hAnsi="Arial" w:cs="Arial"/>
                <w:sz w:val="24"/>
              </w:rPr>
              <w:t>in</w:t>
            </w:r>
            <w:r>
              <w:rPr>
                <w:rFonts w:ascii="Arial" w:hAnsi="Arial" w:cs="Arial"/>
                <w:sz w:val="24"/>
              </w:rPr>
              <w:t xml:space="preserve"> the voluntary sector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0F8ADC9" w14:textId="77777777" w:rsidR="000522B8" w:rsidRPr="00262441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62441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2FD1C9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</w:tbl>
    <w:p w14:paraId="312D54B8" w14:textId="77777777" w:rsidR="000522B8" w:rsidRDefault="000522B8" w:rsidP="000522B8">
      <w:pPr>
        <w:sectPr w:rsidR="000522B8" w:rsidSect="000522B8">
          <w:headerReference w:type="default" r:id="rId11"/>
          <w:footerReference w:type="default" r:id="rId12"/>
          <w:pgSz w:w="11906" w:h="16838"/>
          <w:pgMar w:top="3094" w:right="1440" w:bottom="2410" w:left="1440" w:header="708" w:footer="708" w:gutter="0"/>
          <w:cols w:space="708"/>
          <w:docGrid w:linePitch="360"/>
        </w:sectPr>
      </w:pPr>
    </w:p>
    <w:p w14:paraId="3317E4B2" w14:textId="77777777" w:rsidR="000522B8" w:rsidRDefault="000522B8" w:rsidP="000522B8"/>
    <w:tbl>
      <w:tblPr>
        <w:tblStyle w:val="TableGrid"/>
        <w:tblW w:w="9464" w:type="dxa"/>
        <w:tblLook w:val="01E0" w:firstRow="1" w:lastRow="1" w:firstColumn="1" w:lastColumn="1" w:noHBand="0" w:noVBand="0"/>
      </w:tblPr>
      <w:tblGrid>
        <w:gridCol w:w="1138"/>
        <w:gridCol w:w="4499"/>
        <w:gridCol w:w="2126"/>
        <w:gridCol w:w="1701"/>
      </w:tblGrid>
      <w:tr w:rsidR="000522B8" w14:paraId="054E79FD" w14:textId="77777777" w:rsidTr="00C32ECD">
        <w:tc>
          <w:tcPr>
            <w:tcW w:w="1138" w:type="dxa"/>
            <w:tcBorders>
              <w:bottom w:val="single" w:sz="4" w:space="0" w:color="auto"/>
            </w:tcBorders>
          </w:tcPr>
          <w:p w14:paraId="36AD4FF0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12</w:t>
            </w: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31E08AC5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 knowledge of funding bodies, funding criteria and grant applications; and ability to research and identify funds for community groups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E388694" w14:textId="77777777" w:rsidR="000522B8" w:rsidRPr="00262441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62441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F9B88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0BBB7EA2" w14:textId="77777777" w:rsidTr="00C32ECD">
        <w:tc>
          <w:tcPr>
            <w:tcW w:w="1138" w:type="dxa"/>
            <w:tcBorders>
              <w:bottom w:val="single" w:sz="4" w:space="0" w:color="auto"/>
            </w:tcBorders>
          </w:tcPr>
          <w:p w14:paraId="2EAAA0A0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 w:rsidRPr="00021604">
              <w:rPr>
                <w:rFonts w:ascii="Arial" w:hAnsi="Arial" w:cs="Arial"/>
                <w:b/>
                <w:sz w:val="24"/>
              </w:rPr>
              <w:t>1</w:t>
            </w:r>
            <w:r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62E0D910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 knowledge of monitoring, reviewing and evaluating projects; and demonstrating impact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6F42AD4" w14:textId="77777777" w:rsidR="000522B8" w:rsidRPr="00262441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62441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1BF60F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7AF55957" w14:textId="77777777" w:rsidTr="00C32ECD"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F5D6E2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 w:rsidRPr="00021604">
              <w:rPr>
                <w:rFonts w:ascii="Arial" w:hAnsi="Arial" w:cs="Arial"/>
                <w:b/>
                <w:sz w:val="24"/>
              </w:rPr>
              <w:t>1</w:t>
            </w:r>
            <w:r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14:paraId="1C416143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 understanding of and commitment to equal opportunities policies and a commitment to implementing them in all aspects of the post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3D13EB" w14:textId="77777777" w:rsidR="000522B8" w:rsidRPr="00262441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62441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31EA46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6520FF03" w14:textId="77777777" w:rsidTr="00C32EC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715D9C" w14:textId="77777777" w:rsidR="000522B8" w:rsidRPr="00262441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SKILLS</w:t>
            </w:r>
          </w:p>
        </w:tc>
      </w:tr>
      <w:tr w:rsidR="000522B8" w14:paraId="6992BAE5" w14:textId="77777777" w:rsidTr="00C32ECD">
        <w:tc>
          <w:tcPr>
            <w:tcW w:w="1138" w:type="dxa"/>
            <w:tcBorders>
              <w:top w:val="single" w:sz="4" w:space="0" w:color="auto"/>
            </w:tcBorders>
          </w:tcPr>
          <w:p w14:paraId="3DE41206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15</w:t>
            </w:r>
          </w:p>
        </w:tc>
        <w:tc>
          <w:tcPr>
            <w:tcW w:w="4499" w:type="dxa"/>
            <w:tcBorders>
              <w:top w:val="single" w:sz="4" w:space="0" w:color="auto"/>
            </w:tcBorders>
          </w:tcPr>
          <w:p w14:paraId="71943449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 ability to work collaboratively as part of the EVA team and with other groups and agencies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DA6D8FE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4DF6781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38451812" w14:textId="77777777" w:rsidTr="00C32ECD">
        <w:tc>
          <w:tcPr>
            <w:tcW w:w="1138" w:type="dxa"/>
          </w:tcPr>
          <w:p w14:paraId="3D18C6C6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 w:rsidRPr="00021604">
              <w:rPr>
                <w:rFonts w:ascii="Arial" w:hAnsi="Arial" w:cs="Arial"/>
                <w:b/>
                <w:sz w:val="24"/>
              </w:rPr>
              <w:t>1</w:t>
            </w:r>
            <w:r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4499" w:type="dxa"/>
          </w:tcPr>
          <w:p w14:paraId="7A8E5CC3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Ability to speak at meetings, make presentations and write reports</w:t>
            </w:r>
          </w:p>
        </w:tc>
        <w:tc>
          <w:tcPr>
            <w:tcW w:w="2126" w:type="dxa"/>
          </w:tcPr>
          <w:p w14:paraId="4289A5F1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</w:tcPr>
          <w:p w14:paraId="35AFE731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1179F7B1" w14:textId="77777777" w:rsidTr="00C32ECD">
        <w:tc>
          <w:tcPr>
            <w:tcW w:w="1138" w:type="dxa"/>
          </w:tcPr>
          <w:p w14:paraId="4DB93923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17</w:t>
            </w:r>
          </w:p>
        </w:tc>
        <w:tc>
          <w:tcPr>
            <w:tcW w:w="4499" w:type="dxa"/>
          </w:tcPr>
          <w:p w14:paraId="55D1E24F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Ability to prioritise conflicting work demands</w:t>
            </w:r>
          </w:p>
        </w:tc>
        <w:tc>
          <w:tcPr>
            <w:tcW w:w="2126" w:type="dxa"/>
          </w:tcPr>
          <w:p w14:paraId="6FE3CE6F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</w:tcPr>
          <w:p w14:paraId="11735B15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021C068B" w14:textId="77777777" w:rsidTr="00C32ECD">
        <w:tc>
          <w:tcPr>
            <w:tcW w:w="1138" w:type="dxa"/>
          </w:tcPr>
          <w:p w14:paraId="0F200A95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18</w:t>
            </w:r>
          </w:p>
        </w:tc>
        <w:tc>
          <w:tcPr>
            <w:tcW w:w="4499" w:type="dxa"/>
          </w:tcPr>
          <w:p w14:paraId="5B42C254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Ability to deliver or willingness (with training) to be able to deliver training courses</w:t>
            </w:r>
          </w:p>
        </w:tc>
        <w:tc>
          <w:tcPr>
            <w:tcW w:w="2126" w:type="dxa"/>
          </w:tcPr>
          <w:p w14:paraId="2B26064E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</w:tcPr>
          <w:p w14:paraId="6CCCA67D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  <w:tr w:rsidR="000522B8" w14:paraId="739E3A2B" w14:textId="77777777" w:rsidTr="00C32ECD">
        <w:tc>
          <w:tcPr>
            <w:tcW w:w="1138" w:type="dxa"/>
          </w:tcPr>
          <w:p w14:paraId="0833C32A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19</w:t>
            </w:r>
          </w:p>
        </w:tc>
        <w:tc>
          <w:tcPr>
            <w:tcW w:w="4499" w:type="dxa"/>
          </w:tcPr>
          <w:p w14:paraId="44D2CC5F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Computer literate with relevant skills in Microsoft Office packages</w:t>
            </w:r>
          </w:p>
        </w:tc>
        <w:tc>
          <w:tcPr>
            <w:tcW w:w="2126" w:type="dxa"/>
          </w:tcPr>
          <w:p w14:paraId="65F72620" w14:textId="77777777" w:rsidR="000522B8" w:rsidRPr="00021604" w:rsidRDefault="000522B8" w:rsidP="00C32ECD">
            <w:pPr>
              <w:tabs>
                <w:tab w:val="right" w:pos="10490"/>
              </w:tabs>
              <w:ind w:right="-25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21604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701" w:type="dxa"/>
          </w:tcPr>
          <w:p w14:paraId="557E916F" w14:textId="77777777" w:rsidR="000522B8" w:rsidRDefault="000522B8" w:rsidP="00C32ECD">
            <w:pPr>
              <w:tabs>
                <w:tab w:val="right" w:pos="10490"/>
              </w:tabs>
              <w:ind w:right="-25"/>
              <w:rPr>
                <w:rFonts w:ascii="Arial" w:hAnsi="Arial" w:cs="Arial"/>
                <w:sz w:val="24"/>
              </w:rPr>
            </w:pPr>
          </w:p>
        </w:tc>
      </w:tr>
    </w:tbl>
    <w:p w14:paraId="429D7B6E" w14:textId="77777777" w:rsidR="00117CFE" w:rsidRDefault="00117CFE" w:rsidP="00F7153B">
      <w:pPr>
        <w:ind w:hanging="284"/>
        <w:jc w:val="center"/>
        <w:rPr>
          <w:rFonts w:asciiTheme="minorHAnsi" w:hAnsiTheme="minorHAnsi" w:cstheme="minorHAnsi"/>
          <w:sz w:val="16"/>
          <w:szCs w:val="16"/>
          <w:lang w:val="en-US"/>
        </w:rPr>
      </w:pPr>
    </w:p>
    <w:p w14:paraId="2E950746" w14:textId="77777777" w:rsidR="00D449BA" w:rsidRDefault="00D449BA" w:rsidP="00F7153B">
      <w:pPr>
        <w:ind w:hanging="284"/>
        <w:jc w:val="center"/>
        <w:rPr>
          <w:rFonts w:asciiTheme="minorHAnsi" w:hAnsiTheme="minorHAnsi" w:cstheme="minorHAnsi"/>
          <w:sz w:val="16"/>
          <w:szCs w:val="16"/>
          <w:lang w:val="en-US"/>
        </w:rPr>
      </w:pPr>
    </w:p>
    <w:p w14:paraId="2644D9E1" w14:textId="77777777" w:rsidR="00D449BA" w:rsidRDefault="00D449BA" w:rsidP="00D449BA">
      <w:pPr>
        <w:rPr>
          <w:rFonts w:asciiTheme="minorHAnsi" w:hAnsiTheme="minorHAnsi" w:cstheme="minorHAnsi"/>
          <w:sz w:val="16"/>
          <w:szCs w:val="16"/>
          <w:lang w:val="en-US"/>
        </w:rPr>
      </w:pPr>
    </w:p>
    <w:p w14:paraId="3A675139" w14:textId="77777777" w:rsidR="00D449BA" w:rsidRDefault="00D449BA" w:rsidP="00F7153B">
      <w:pPr>
        <w:ind w:hanging="284"/>
        <w:jc w:val="center"/>
        <w:rPr>
          <w:rFonts w:asciiTheme="minorHAnsi" w:hAnsiTheme="minorHAnsi" w:cstheme="minorHAnsi"/>
          <w:sz w:val="16"/>
          <w:szCs w:val="16"/>
          <w:lang w:val="en-US"/>
        </w:rPr>
      </w:pPr>
    </w:p>
    <w:p w14:paraId="28A3D24C" w14:textId="77777777" w:rsidR="00D449BA" w:rsidRDefault="00D449BA" w:rsidP="00F7153B">
      <w:pPr>
        <w:ind w:hanging="284"/>
        <w:jc w:val="center"/>
        <w:rPr>
          <w:rFonts w:asciiTheme="minorHAnsi" w:hAnsiTheme="minorHAnsi" w:cstheme="minorHAnsi"/>
          <w:sz w:val="16"/>
          <w:szCs w:val="16"/>
          <w:lang w:val="en-US"/>
        </w:rPr>
      </w:pPr>
    </w:p>
    <w:sectPr w:rsidR="00D449BA" w:rsidSect="00E856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3096" w:right="1133" w:bottom="204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0DB5" w14:textId="77777777" w:rsidR="00EF7939" w:rsidRDefault="00EF7939" w:rsidP="001850E3">
      <w:pPr>
        <w:spacing w:before="0" w:after="0"/>
      </w:pPr>
      <w:r>
        <w:separator/>
      </w:r>
    </w:p>
  </w:endnote>
  <w:endnote w:type="continuationSeparator" w:id="0">
    <w:p w14:paraId="6727A04E" w14:textId="77777777" w:rsidR="00EF7939" w:rsidRDefault="00EF7939" w:rsidP="001850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9F14" w14:textId="77777777" w:rsidR="001A37FE" w:rsidRDefault="000522B8" w:rsidP="001A37FE">
    <w:pPr>
      <w:pStyle w:val="Footer"/>
    </w:pPr>
    <w:r>
      <w:ptab w:relativeTo="margin" w:alignment="center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BB4A9BF" w14:textId="77777777" w:rsidR="001A37FE" w:rsidRDefault="001A37FE" w:rsidP="001A37FE">
    <w:pPr>
      <w:jc w:val="center"/>
      <w:rPr>
        <w:color w:val="9E2849"/>
        <w:sz w:val="18"/>
        <w:szCs w:val="18"/>
      </w:rPr>
    </w:pPr>
    <w:r w:rsidRPr="00CF319C">
      <w:rPr>
        <w:color w:val="9E2849"/>
        <w:sz w:val="18"/>
        <w:szCs w:val="18"/>
      </w:rPr>
      <w:t xml:space="preserve">Company Limited </w:t>
    </w:r>
    <w:proofErr w:type="gramStart"/>
    <w:r w:rsidRPr="00CF319C">
      <w:rPr>
        <w:color w:val="9E2849"/>
        <w:sz w:val="18"/>
        <w:szCs w:val="18"/>
      </w:rPr>
      <w:t>By</w:t>
    </w:r>
    <w:proofErr w:type="gramEnd"/>
    <w:r w:rsidRPr="00CF319C">
      <w:rPr>
        <w:color w:val="9E2849"/>
        <w:sz w:val="18"/>
        <w:szCs w:val="18"/>
      </w:rPr>
      <w:t xml:space="preserve"> Guarantee (England and Wales). Registered </w:t>
    </w:r>
    <w:r>
      <w:rPr>
        <w:color w:val="9E2849"/>
        <w:sz w:val="18"/>
        <w:szCs w:val="18"/>
      </w:rPr>
      <w:t>o</w:t>
    </w:r>
    <w:r w:rsidRPr="00CF319C">
      <w:rPr>
        <w:color w:val="9E2849"/>
        <w:sz w:val="18"/>
        <w:szCs w:val="18"/>
      </w:rPr>
      <w:t>ffice as above.</w:t>
    </w:r>
  </w:p>
  <w:p w14:paraId="2CE0B205" w14:textId="77777777" w:rsidR="001A37FE" w:rsidRDefault="001A37FE" w:rsidP="001A37FE">
    <w:pPr>
      <w:rPr>
        <w:color w:val="9E2849"/>
        <w:sz w:val="18"/>
        <w:szCs w:val="18"/>
      </w:rPr>
    </w:pPr>
    <w:r w:rsidRPr="00CF319C">
      <w:rPr>
        <w:color w:val="9E2849"/>
        <w:sz w:val="18"/>
        <w:szCs w:val="18"/>
      </w:rPr>
      <w:t xml:space="preserve">Company 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 xml:space="preserve">egistration: 3755382 </w:t>
    </w:r>
    <w:r>
      <w:rPr>
        <w:color w:val="9E2849"/>
        <w:sz w:val="18"/>
        <w:szCs w:val="18"/>
      </w:rPr>
      <w:t xml:space="preserve">                                                                          </w:t>
    </w:r>
    <w:r w:rsidRPr="00CF319C">
      <w:rPr>
        <w:color w:val="9E2849"/>
        <w:sz w:val="18"/>
        <w:szCs w:val="18"/>
      </w:rPr>
      <w:t>Cha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 xml:space="preserve">ity 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>egistration:</w:t>
    </w:r>
    <w:r>
      <w:rPr>
        <w:color w:val="9E2849"/>
        <w:sz w:val="18"/>
        <w:szCs w:val="18"/>
      </w:rPr>
      <w:t xml:space="preserve"> </w:t>
    </w:r>
    <w:r w:rsidRPr="00CF319C">
      <w:rPr>
        <w:color w:val="9E2849"/>
        <w:sz w:val="18"/>
        <w:szCs w:val="18"/>
      </w:rPr>
      <w:t>1077857</w:t>
    </w:r>
  </w:p>
  <w:p w14:paraId="431A350B" w14:textId="77777777" w:rsidR="001A37FE" w:rsidRDefault="001A37FE" w:rsidP="001A37FE"/>
  <w:p w14:paraId="5F71CEEC" w14:textId="77777777" w:rsidR="001A37FE" w:rsidRDefault="001A37FE" w:rsidP="001A37FE">
    <w:pPr>
      <w:pStyle w:val="Footer"/>
    </w:pPr>
    <w:r>
      <w:rPr>
        <w:noProof/>
      </w:rPr>
      <w:drawing>
        <wp:inline distT="0" distB="0" distL="0" distR="0" wp14:anchorId="767A15E6" wp14:editId="44A700C8">
          <wp:extent cx="5731510" cy="560705"/>
          <wp:effectExtent l="0" t="0" r="0" b="0"/>
          <wp:docPr id="1573773712" name="Picture 15737737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771055" name="Picture 14147710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60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1C0B1A" w14:textId="77777777" w:rsidR="001A37FE" w:rsidRDefault="001A37FE" w:rsidP="001A37FE">
    <w:pPr>
      <w:pStyle w:val="Footer"/>
    </w:pPr>
    <w:r>
      <w:ptab w:relativeTo="margin" w:alignment="center" w:leader="none"/>
    </w:r>
  </w:p>
  <w:p w14:paraId="417F9731" w14:textId="4AE2B657" w:rsidR="000522B8" w:rsidRDefault="000522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4D4B" w14:textId="77777777" w:rsidR="00177A85" w:rsidRDefault="00177A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936E" w14:textId="77777777" w:rsidR="00177A85" w:rsidRDefault="00177A8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5119" w14:textId="77777777" w:rsidR="00C85B7F" w:rsidRDefault="00C85B7F" w:rsidP="00C85B7F">
    <w:pPr>
      <w:pStyle w:val="Footer"/>
    </w:pPr>
  </w:p>
  <w:p w14:paraId="30BE0789" w14:textId="77777777" w:rsidR="00C85B7F" w:rsidRDefault="00C85B7F" w:rsidP="00C85B7F">
    <w:pPr>
      <w:jc w:val="center"/>
      <w:rPr>
        <w:color w:val="9E2849"/>
        <w:sz w:val="18"/>
        <w:szCs w:val="18"/>
      </w:rPr>
    </w:pPr>
    <w:r w:rsidRPr="00CF319C">
      <w:rPr>
        <w:color w:val="9E2849"/>
        <w:sz w:val="18"/>
        <w:szCs w:val="18"/>
      </w:rPr>
      <w:t xml:space="preserve">Company Limited </w:t>
    </w:r>
    <w:proofErr w:type="gramStart"/>
    <w:r w:rsidRPr="00CF319C">
      <w:rPr>
        <w:color w:val="9E2849"/>
        <w:sz w:val="18"/>
        <w:szCs w:val="18"/>
      </w:rPr>
      <w:t>By</w:t>
    </w:r>
    <w:proofErr w:type="gramEnd"/>
    <w:r w:rsidRPr="00CF319C">
      <w:rPr>
        <w:color w:val="9E2849"/>
        <w:sz w:val="18"/>
        <w:szCs w:val="18"/>
      </w:rPr>
      <w:t xml:space="preserve"> Guarantee (England and Wales). Registered </w:t>
    </w:r>
    <w:r>
      <w:rPr>
        <w:color w:val="9E2849"/>
        <w:sz w:val="18"/>
        <w:szCs w:val="18"/>
      </w:rPr>
      <w:t>o</w:t>
    </w:r>
    <w:r w:rsidRPr="00CF319C">
      <w:rPr>
        <w:color w:val="9E2849"/>
        <w:sz w:val="18"/>
        <w:szCs w:val="18"/>
      </w:rPr>
      <w:t>ffice as above.</w:t>
    </w:r>
  </w:p>
  <w:p w14:paraId="0533CDAB" w14:textId="77777777" w:rsidR="00C85B7F" w:rsidRDefault="00C85B7F" w:rsidP="00C85B7F">
    <w:pPr>
      <w:rPr>
        <w:color w:val="9E2849"/>
        <w:sz w:val="18"/>
        <w:szCs w:val="18"/>
      </w:rPr>
    </w:pPr>
    <w:r w:rsidRPr="00CF319C">
      <w:rPr>
        <w:color w:val="9E2849"/>
        <w:sz w:val="18"/>
        <w:szCs w:val="18"/>
      </w:rPr>
      <w:t xml:space="preserve">Company 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 xml:space="preserve">egistration: 3755382 </w:t>
    </w:r>
    <w:r>
      <w:rPr>
        <w:color w:val="9E2849"/>
        <w:sz w:val="18"/>
        <w:szCs w:val="18"/>
      </w:rPr>
      <w:t xml:space="preserve">                                                                          </w:t>
    </w:r>
    <w:r w:rsidRPr="00CF319C">
      <w:rPr>
        <w:color w:val="9E2849"/>
        <w:sz w:val="18"/>
        <w:szCs w:val="18"/>
      </w:rPr>
      <w:t>Cha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 xml:space="preserve">ity 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>egistration:</w:t>
    </w:r>
    <w:r>
      <w:rPr>
        <w:color w:val="9E2849"/>
        <w:sz w:val="18"/>
        <w:szCs w:val="18"/>
      </w:rPr>
      <w:t xml:space="preserve"> </w:t>
    </w:r>
    <w:r w:rsidRPr="00CF319C">
      <w:rPr>
        <w:color w:val="9E2849"/>
        <w:sz w:val="18"/>
        <w:szCs w:val="18"/>
      </w:rPr>
      <w:t>1077857</w:t>
    </w:r>
  </w:p>
  <w:p w14:paraId="2F65C3C2" w14:textId="77777777" w:rsidR="00C85B7F" w:rsidRDefault="00C85B7F" w:rsidP="00C85B7F"/>
  <w:p w14:paraId="6E13AA83" w14:textId="77777777" w:rsidR="00C85B7F" w:rsidRDefault="00C85B7F">
    <w:pPr>
      <w:pStyle w:val="Footer"/>
    </w:pPr>
    <w:r>
      <w:rPr>
        <w:noProof/>
      </w:rPr>
      <w:drawing>
        <wp:inline distT="0" distB="0" distL="0" distR="0" wp14:anchorId="62572F58" wp14:editId="45C0292C">
          <wp:extent cx="5731510" cy="560705"/>
          <wp:effectExtent l="0" t="0" r="0" b="0"/>
          <wp:docPr id="1722194305" name="Picture 1722194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771055" name="Picture 14147710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60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8156E9" w14:textId="77777777" w:rsidR="00177A85" w:rsidRDefault="00177A85">
    <w:pPr>
      <w:pStyle w:val="Footer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5A0B8" w14:textId="77777777" w:rsidR="00EF7939" w:rsidRDefault="00EF7939" w:rsidP="001850E3">
      <w:pPr>
        <w:spacing w:before="0" w:after="0"/>
      </w:pPr>
      <w:r>
        <w:separator/>
      </w:r>
    </w:p>
  </w:footnote>
  <w:footnote w:type="continuationSeparator" w:id="0">
    <w:p w14:paraId="0BE7FF0C" w14:textId="77777777" w:rsidR="00EF7939" w:rsidRDefault="00EF7939" w:rsidP="001850E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EC61" w14:textId="77777777" w:rsidR="000522B8" w:rsidRDefault="000522B8">
    <w:pPr>
      <w:pStyle w:val="Head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2168A0D" wp14:editId="65BAFC46">
              <wp:simplePos x="0" y="0"/>
              <wp:positionH relativeFrom="column">
                <wp:posOffset>-333375</wp:posOffset>
              </wp:positionH>
              <wp:positionV relativeFrom="paragraph">
                <wp:posOffset>-220980</wp:posOffset>
              </wp:positionV>
              <wp:extent cx="6391275" cy="1776095"/>
              <wp:effectExtent l="0" t="0" r="9525" b="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1275" cy="1776095"/>
                        <a:chOff x="0" y="0"/>
                        <a:chExt cx="6391275" cy="1776095"/>
                      </a:xfrm>
                    </wpg:grpSpPr>
                    <wpg:grpSp>
                      <wpg:cNvPr id="6" name="Group 2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1275" cy="1776095"/>
                          <a:chOff x="920" y="358"/>
                          <a:chExt cx="10065" cy="2797"/>
                        </a:xfrm>
                      </wpg:grpSpPr>
                      <pic:pic xmlns:pic="http://schemas.openxmlformats.org/drawingml/2006/picture">
                        <pic:nvPicPr>
                          <pic:cNvPr id="7" name="Picture 1" descr="\\EVA-S-SBS\RedirectedFolders\Claire\My Documents\My Pictures\A EVA LOGOS\2012\a EVA logo artwork 2012 dots outlined 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" y="358"/>
                            <a:ext cx="2237" cy="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845" y="994"/>
                            <a:ext cx="2998" cy="1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2A8493" w14:textId="77777777" w:rsidR="000522B8" w:rsidRPr="001850E3" w:rsidRDefault="000522B8" w:rsidP="001850E3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Tel: 020 8373 6268</w:t>
                              </w:r>
                            </w:p>
                            <w:p w14:paraId="322CC61B" w14:textId="77777777" w:rsidR="000522B8" w:rsidRPr="001850E3" w:rsidRDefault="000522B8" w:rsidP="001850E3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admin@enfieldva.org.uk</w:t>
                              </w:r>
                            </w:p>
                            <w:p w14:paraId="7AB8D751" w14:textId="77777777" w:rsidR="000522B8" w:rsidRPr="001850E3" w:rsidRDefault="000522B8" w:rsidP="001850E3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www.enfieldva.org.uk</w:t>
                              </w:r>
                            </w:p>
                            <w:p w14:paraId="202932A4" w14:textId="77777777" w:rsidR="000522B8" w:rsidRPr="001850E3" w:rsidRDefault="000522B8" w:rsidP="001850E3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Fax: 020</w:t>
                              </w:r>
                              <w:r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8373 6267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20" y="2675"/>
                            <a:ext cx="10065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347A5" w14:textId="77777777" w:rsidR="000522B8" w:rsidRPr="001850E3" w:rsidRDefault="000522B8" w:rsidP="00D074D6">
                              <w:pPr>
                                <w:jc w:val="center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Enfield Voluntary Action (EVA)</w:t>
                              </w:r>
                              <w:r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,</w:t>
                              </w: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 xml:space="preserve"> Community House</w:t>
                              </w:r>
                              <w:r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311 Fore St</w:t>
                              </w:r>
                              <w:r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reet, E</w:t>
                              </w: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dmonton</w:t>
                              </w:r>
                              <w:r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N9 0PZ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0" name="AutoShape 29"/>
                      <wps:cNvCnPr>
                        <a:cxnSpLocks noChangeShapeType="1"/>
                      </wps:cNvCnPr>
                      <wps:spPr bwMode="auto">
                        <a:xfrm>
                          <a:off x="161925" y="148590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E2849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168A0D" id="Group 11" o:spid="_x0000_s1026" style="position:absolute;margin-left:-26.25pt;margin-top:-17.4pt;width:503.25pt;height:139.85pt;z-index:251657728" coordsize="63912,1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">
              <v:group id="Group 22" o:spid="_x0000_s1027" style="position:absolute;width:63912;height:17760" coordorigin="920,358" coordsize="10065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155;top:358;width:2237;height:2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">
                  <v:imagedata r:id="rId2" o:title="a EVA logo artwork 2012 dots outlined pn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7845;top:994;width:2998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" stroked="f">
                  <v:textbox style="mso-fit-shape-to-text:t">
                    <w:txbxContent>
                      <w:p w14:paraId="182A8493" w14:textId="77777777" w:rsidR="000522B8" w:rsidRPr="001850E3" w:rsidRDefault="000522B8" w:rsidP="001850E3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Tel: 020 8373 6268</w:t>
                        </w:r>
                      </w:p>
                      <w:p w14:paraId="322CC61B" w14:textId="77777777" w:rsidR="000522B8" w:rsidRPr="001850E3" w:rsidRDefault="000522B8" w:rsidP="001850E3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admin@enfieldva.org.uk</w:t>
                        </w:r>
                      </w:p>
                      <w:p w14:paraId="7AB8D751" w14:textId="77777777" w:rsidR="000522B8" w:rsidRPr="001850E3" w:rsidRDefault="000522B8" w:rsidP="001850E3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www.enfieldva.org.uk</w:t>
                        </w:r>
                      </w:p>
                      <w:p w14:paraId="202932A4" w14:textId="77777777" w:rsidR="000522B8" w:rsidRPr="001850E3" w:rsidRDefault="000522B8" w:rsidP="001850E3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Fax: 020</w:t>
                        </w:r>
                        <w:r>
                          <w:rPr>
                            <w:color w:val="9E2849"/>
                            <w:sz w:val="24"/>
                            <w:szCs w:val="24"/>
                          </w:rPr>
                          <w:t xml:space="preserve"> </w:t>
                        </w: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8373 6267</w:t>
                        </w:r>
                      </w:p>
                    </w:txbxContent>
                  </v:textbox>
                </v:shape>
                <v:shape id="Text Box 2" o:spid="_x0000_s1030" type="#_x0000_t202" style="position:absolute;left:920;top:2675;width:1006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7C9347A5" w14:textId="77777777" w:rsidR="000522B8" w:rsidRPr="001850E3" w:rsidRDefault="000522B8" w:rsidP="00D074D6">
                        <w:pPr>
                          <w:jc w:val="center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Enfield Voluntary Action (EVA)</w:t>
                        </w:r>
                        <w:r>
                          <w:rPr>
                            <w:color w:val="9E2849"/>
                            <w:sz w:val="24"/>
                            <w:szCs w:val="24"/>
                          </w:rPr>
                          <w:t>,</w:t>
                        </w: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 xml:space="preserve"> Community House</w:t>
                        </w:r>
                        <w:r>
                          <w:rPr>
                            <w:color w:val="9E2849"/>
                            <w:sz w:val="24"/>
                            <w:szCs w:val="24"/>
                          </w:rPr>
                          <w:t xml:space="preserve">, </w:t>
                        </w: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311 Fore St</w:t>
                        </w:r>
                        <w:r>
                          <w:rPr>
                            <w:color w:val="9E2849"/>
                            <w:sz w:val="24"/>
                            <w:szCs w:val="24"/>
                          </w:rPr>
                          <w:t>reet, E</w:t>
                        </w: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dmonton</w:t>
                        </w:r>
                        <w:r>
                          <w:rPr>
                            <w:color w:val="9E2849"/>
                            <w:sz w:val="24"/>
                            <w:szCs w:val="24"/>
                          </w:rPr>
                          <w:t xml:space="preserve">, </w:t>
                        </w: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N9 0PZ</w:t>
                        </w:r>
                      </w:p>
                    </w:txbxContent>
                  </v:textbox>
                </v:shape>
              </v:group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" o:spid="_x0000_s1031" type="#_x0000_t32" style="position:absolute;left:1619;top:14859;width:608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" strokecolor="#9e2849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5142A" w14:textId="77777777" w:rsidR="00177A85" w:rsidRDefault="00177A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E24D" w14:textId="77777777" w:rsidR="00177A85" w:rsidRDefault="00177A8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0091" w14:textId="77777777" w:rsidR="00C85B7F" w:rsidRDefault="00C85B7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8FC4D94" wp14:editId="0239113E">
              <wp:simplePos x="0" y="0"/>
              <wp:positionH relativeFrom="column">
                <wp:posOffset>-355600</wp:posOffset>
              </wp:positionH>
              <wp:positionV relativeFrom="paragraph">
                <wp:posOffset>-241935</wp:posOffset>
              </wp:positionV>
              <wp:extent cx="6391275" cy="1776095"/>
              <wp:effectExtent l="0" t="0" r="0" b="1905"/>
              <wp:wrapNone/>
              <wp:docPr id="337721770" name="Group 3377217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1275" cy="1776095"/>
                        <a:chOff x="0" y="0"/>
                        <a:chExt cx="6391275" cy="1776095"/>
                      </a:xfrm>
                    </wpg:grpSpPr>
                    <wpg:grpSp>
                      <wpg:cNvPr id="140682558" name="Group 2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1275" cy="1776095"/>
                          <a:chOff x="920" y="358"/>
                          <a:chExt cx="10065" cy="2797"/>
                        </a:xfrm>
                      </wpg:grpSpPr>
                      <pic:pic xmlns:pic="http://schemas.openxmlformats.org/drawingml/2006/picture">
                        <pic:nvPicPr>
                          <pic:cNvPr id="549091703" name="Picture 1" descr="\\EVA-S-SBS\RedirectedFolders\Claire\My Documents\My Pictures\A EVA LOGOS\2012\a EVA logo artwork 2012 dots outlined 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" y="358"/>
                            <a:ext cx="2237" cy="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44577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845" y="994"/>
                            <a:ext cx="2998" cy="1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86488" w14:textId="77777777" w:rsidR="00C85B7F" w:rsidRPr="001850E3" w:rsidRDefault="00C85B7F" w:rsidP="00C85B7F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Tel: 020 8373 6268</w:t>
                              </w:r>
                            </w:p>
                            <w:p w14:paraId="0F35B6A9" w14:textId="77777777" w:rsidR="00C85B7F" w:rsidRPr="001850E3" w:rsidRDefault="00C85B7F" w:rsidP="00C85B7F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admin@enfieldva.org.uk</w:t>
                              </w:r>
                            </w:p>
                            <w:p w14:paraId="1AAD319C" w14:textId="77777777" w:rsidR="00C85B7F" w:rsidRPr="001850E3" w:rsidRDefault="00C85B7F" w:rsidP="00C85B7F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www.enfieldva.org.uk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952118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20" y="2675"/>
                            <a:ext cx="10065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27461" w14:textId="77777777" w:rsidR="00C85B7F" w:rsidRDefault="00C85B7F" w:rsidP="00C85B7F">
                              <w:pPr>
                                <w:jc w:val="center"/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</w:pPr>
                              <w:r w:rsidRPr="00E27990"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  <w:t>Enfield Voluntary Action (EVA), Community House, 311 Fore Street, London N9 0PZ</w:t>
                              </w:r>
                            </w:p>
                            <w:p w14:paraId="28D76E6E" w14:textId="77777777" w:rsidR="00C85B7F" w:rsidRDefault="00C85B7F" w:rsidP="00C85B7F">
                              <w:pPr>
                                <w:jc w:val="center"/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</w:pPr>
                            </w:p>
                            <w:p w14:paraId="6BB431FC" w14:textId="77777777" w:rsidR="00C85B7F" w:rsidRPr="00E27990" w:rsidRDefault="00C85B7F" w:rsidP="00C85B7F">
                              <w:pPr>
                                <w:jc w:val="center"/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79855957" name="AutoShape 29"/>
                      <wps:cNvCnPr>
                        <a:cxnSpLocks noChangeShapeType="1"/>
                      </wps:cNvCnPr>
                      <wps:spPr bwMode="auto">
                        <a:xfrm>
                          <a:off x="161925" y="148590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E2849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FC4D94" id="Group 337721770" o:spid="_x0000_s1032" style="position:absolute;margin-left:-28pt;margin-top:-19.05pt;width:503.25pt;height:139.85pt;z-index:251656704" coordsize="63912,1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">
              <v:group id="Group 22" o:spid="_x0000_s1033" style="position:absolute;width:63912;height:17760" coordorigin="920,358" coordsize="10065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4" type="#_x0000_t75" style="position:absolute;left:1155;top:358;width:2237;height:2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">
                  <v:imagedata r:id="rId2" o:title="a EVA logo artwork 2012 dots outlined pn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5" type="#_x0000_t202" style="position:absolute;left:7845;top:994;width:2998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" stroked="f">
                  <v:textbox style="mso-fit-shape-to-text:t">
                    <w:txbxContent>
                      <w:p w14:paraId="77F86488" w14:textId="77777777" w:rsidR="00C85B7F" w:rsidRPr="001850E3" w:rsidRDefault="00C85B7F" w:rsidP="00C85B7F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Tel: 020 8373 6268</w:t>
                        </w:r>
                      </w:p>
                      <w:p w14:paraId="0F35B6A9" w14:textId="77777777" w:rsidR="00C85B7F" w:rsidRPr="001850E3" w:rsidRDefault="00C85B7F" w:rsidP="00C85B7F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admin@enfieldva.org.uk</w:t>
                        </w:r>
                      </w:p>
                      <w:p w14:paraId="1AAD319C" w14:textId="77777777" w:rsidR="00C85B7F" w:rsidRPr="001850E3" w:rsidRDefault="00C85B7F" w:rsidP="00C85B7F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www.enfieldva.org.uk</w:t>
                        </w:r>
                      </w:p>
                    </w:txbxContent>
                  </v:textbox>
                </v:shape>
                <v:shape id="Text Box 2" o:spid="_x0000_s1036" type="#_x0000_t202" style="position:absolute;left:920;top:2675;width:1006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" stroked="f">
                  <v:textbox>
                    <w:txbxContent>
                      <w:p w14:paraId="34227461" w14:textId="77777777" w:rsidR="00C85B7F" w:rsidRDefault="00C85B7F" w:rsidP="00C85B7F">
                        <w:pPr>
                          <w:jc w:val="center"/>
                          <w:rPr>
                            <w:color w:val="9E2849"/>
                            <w:sz w:val="25"/>
                            <w:szCs w:val="24"/>
                          </w:rPr>
                        </w:pPr>
                        <w:r w:rsidRPr="00E27990">
                          <w:rPr>
                            <w:color w:val="9E2849"/>
                            <w:sz w:val="25"/>
                            <w:szCs w:val="24"/>
                          </w:rPr>
                          <w:t>Enfield Voluntary Action (EVA), Community House, 311 Fore Street, London N9 0PZ</w:t>
                        </w:r>
                      </w:p>
                      <w:p w14:paraId="28D76E6E" w14:textId="77777777" w:rsidR="00C85B7F" w:rsidRDefault="00C85B7F" w:rsidP="00C85B7F">
                        <w:pPr>
                          <w:jc w:val="center"/>
                          <w:rPr>
                            <w:color w:val="9E2849"/>
                            <w:sz w:val="25"/>
                            <w:szCs w:val="24"/>
                          </w:rPr>
                        </w:pPr>
                      </w:p>
                      <w:p w14:paraId="6BB431FC" w14:textId="77777777" w:rsidR="00C85B7F" w:rsidRPr="00E27990" w:rsidRDefault="00C85B7F" w:rsidP="00C85B7F">
                        <w:pPr>
                          <w:jc w:val="center"/>
                          <w:rPr>
                            <w:color w:val="9E2849"/>
                            <w:sz w:val="25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" o:spid="_x0000_s1037" type="#_x0000_t32" style="position:absolute;left:1619;top:14859;width:608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" strokecolor="#9e2849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67CB2"/>
    <w:multiLevelType w:val="hybridMultilevel"/>
    <w:tmpl w:val="70562580"/>
    <w:lvl w:ilvl="0" w:tplc="DB946D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707417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FA"/>
    <w:rsid w:val="00003ADB"/>
    <w:rsid w:val="00010A44"/>
    <w:rsid w:val="00011CB2"/>
    <w:rsid w:val="000154BB"/>
    <w:rsid w:val="000522B8"/>
    <w:rsid w:val="0007155F"/>
    <w:rsid w:val="000A67B4"/>
    <w:rsid w:val="000F074F"/>
    <w:rsid w:val="000F2627"/>
    <w:rsid w:val="000F3B42"/>
    <w:rsid w:val="00104EE8"/>
    <w:rsid w:val="00117CFE"/>
    <w:rsid w:val="0014556D"/>
    <w:rsid w:val="00164F7C"/>
    <w:rsid w:val="00167E47"/>
    <w:rsid w:val="00177A85"/>
    <w:rsid w:val="00183E7C"/>
    <w:rsid w:val="001850E3"/>
    <w:rsid w:val="001924C4"/>
    <w:rsid w:val="001A2032"/>
    <w:rsid w:val="001A37FE"/>
    <w:rsid w:val="001C1643"/>
    <w:rsid w:val="001C1ADF"/>
    <w:rsid w:val="001D4B57"/>
    <w:rsid w:val="001E4E20"/>
    <w:rsid w:val="001F0202"/>
    <w:rsid w:val="001F0635"/>
    <w:rsid w:val="001F62E9"/>
    <w:rsid w:val="002240B8"/>
    <w:rsid w:val="00241C9A"/>
    <w:rsid w:val="0026316A"/>
    <w:rsid w:val="00267E7A"/>
    <w:rsid w:val="00271439"/>
    <w:rsid w:val="0027159A"/>
    <w:rsid w:val="002776D2"/>
    <w:rsid w:val="00284259"/>
    <w:rsid w:val="00291CD9"/>
    <w:rsid w:val="002D2CE6"/>
    <w:rsid w:val="002D43F3"/>
    <w:rsid w:val="002E2E28"/>
    <w:rsid w:val="002E38EF"/>
    <w:rsid w:val="002F5F58"/>
    <w:rsid w:val="00314241"/>
    <w:rsid w:val="00326D5A"/>
    <w:rsid w:val="00327156"/>
    <w:rsid w:val="003421C2"/>
    <w:rsid w:val="003442E5"/>
    <w:rsid w:val="003529DF"/>
    <w:rsid w:val="00362667"/>
    <w:rsid w:val="003730F9"/>
    <w:rsid w:val="003927FB"/>
    <w:rsid w:val="003A121F"/>
    <w:rsid w:val="003A1EFA"/>
    <w:rsid w:val="003A7FE5"/>
    <w:rsid w:val="003D0557"/>
    <w:rsid w:val="003F48C3"/>
    <w:rsid w:val="00403E0E"/>
    <w:rsid w:val="00414090"/>
    <w:rsid w:val="0042509B"/>
    <w:rsid w:val="00464746"/>
    <w:rsid w:val="00493174"/>
    <w:rsid w:val="004B1922"/>
    <w:rsid w:val="004D4F52"/>
    <w:rsid w:val="00546B00"/>
    <w:rsid w:val="00561491"/>
    <w:rsid w:val="00562A38"/>
    <w:rsid w:val="0057286F"/>
    <w:rsid w:val="00592203"/>
    <w:rsid w:val="005A5F63"/>
    <w:rsid w:val="005B03DC"/>
    <w:rsid w:val="005E5630"/>
    <w:rsid w:val="00616CEB"/>
    <w:rsid w:val="00631F87"/>
    <w:rsid w:val="0066362A"/>
    <w:rsid w:val="00664235"/>
    <w:rsid w:val="00664A33"/>
    <w:rsid w:val="00680C1C"/>
    <w:rsid w:val="00684C16"/>
    <w:rsid w:val="00687F7D"/>
    <w:rsid w:val="006B07F5"/>
    <w:rsid w:val="006B2A0D"/>
    <w:rsid w:val="006D43C6"/>
    <w:rsid w:val="00704DBC"/>
    <w:rsid w:val="00707432"/>
    <w:rsid w:val="007169E6"/>
    <w:rsid w:val="00716D65"/>
    <w:rsid w:val="00721069"/>
    <w:rsid w:val="00721437"/>
    <w:rsid w:val="007234F9"/>
    <w:rsid w:val="007331C4"/>
    <w:rsid w:val="00733D2A"/>
    <w:rsid w:val="00743501"/>
    <w:rsid w:val="007739BF"/>
    <w:rsid w:val="007930C0"/>
    <w:rsid w:val="007A12BF"/>
    <w:rsid w:val="007D1EE9"/>
    <w:rsid w:val="007F7548"/>
    <w:rsid w:val="0080419A"/>
    <w:rsid w:val="00805850"/>
    <w:rsid w:val="008126B0"/>
    <w:rsid w:val="00836FC3"/>
    <w:rsid w:val="00851867"/>
    <w:rsid w:val="00873CD5"/>
    <w:rsid w:val="00877A2A"/>
    <w:rsid w:val="00883A5D"/>
    <w:rsid w:val="0089096A"/>
    <w:rsid w:val="00891724"/>
    <w:rsid w:val="008A40A5"/>
    <w:rsid w:val="008A7B65"/>
    <w:rsid w:val="008A7D1C"/>
    <w:rsid w:val="008B3162"/>
    <w:rsid w:val="008B4C6A"/>
    <w:rsid w:val="008C6AD3"/>
    <w:rsid w:val="008D768F"/>
    <w:rsid w:val="008E059C"/>
    <w:rsid w:val="008E101C"/>
    <w:rsid w:val="008E2713"/>
    <w:rsid w:val="009120C1"/>
    <w:rsid w:val="009237A2"/>
    <w:rsid w:val="00927FEF"/>
    <w:rsid w:val="00931C7E"/>
    <w:rsid w:val="00936525"/>
    <w:rsid w:val="00966AF8"/>
    <w:rsid w:val="00971A30"/>
    <w:rsid w:val="00984C51"/>
    <w:rsid w:val="0099228A"/>
    <w:rsid w:val="009A0D78"/>
    <w:rsid w:val="009A223A"/>
    <w:rsid w:val="009A6BD4"/>
    <w:rsid w:val="009B5355"/>
    <w:rsid w:val="009D2E93"/>
    <w:rsid w:val="009D5E38"/>
    <w:rsid w:val="009D5ECF"/>
    <w:rsid w:val="009E137D"/>
    <w:rsid w:val="009E7BCC"/>
    <w:rsid w:val="00A074F1"/>
    <w:rsid w:val="00A1239C"/>
    <w:rsid w:val="00A202FC"/>
    <w:rsid w:val="00A6382A"/>
    <w:rsid w:val="00A773E5"/>
    <w:rsid w:val="00A938B9"/>
    <w:rsid w:val="00AA0865"/>
    <w:rsid w:val="00AA25FD"/>
    <w:rsid w:val="00AA3678"/>
    <w:rsid w:val="00AC4C91"/>
    <w:rsid w:val="00AE4450"/>
    <w:rsid w:val="00AE7B7E"/>
    <w:rsid w:val="00AF5688"/>
    <w:rsid w:val="00B1198A"/>
    <w:rsid w:val="00B14761"/>
    <w:rsid w:val="00B1688E"/>
    <w:rsid w:val="00B24025"/>
    <w:rsid w:val="00B2448C"/>
    <w:rsid w:val="00B508EE"/>
    <w:rsid w:val="00B81A3E"/>
    <w:rsid w:val="00B82842"/>
    <w:rsid w:val="00B85E27"/>
    <w:rsid w:val="00BD145C"/>
    <w:rsid w:val="00BD5935"/>
    <w:rsid w:val="00C5125C"/>
    <w:rsid w:val="00C5356B"/>
    <w:rsid w:val="00C57901"/>
    <w:rsid w:val="00C80788"/>
    <w:rsid w:val="00C85B7F"/>
    <w:rsid w:val="00C9271E"/>
    <w:rsid w:val="00C95098"/>
    <w:rsid w:val="00CA2826"/>
    <w:rsid w:val="00CA6C16"/>
    <w:rsid w:val="00CC44DF"/>
    <w:rsid w:val="00CD2B19"/>
    <w:rsid w:val="00CE335A"/>
    <w:rsid w:val="00CF319C"/>
    <w:rsid w:val="00D074D6"/>
    <w:rsid w:val="00D07EF0"/>
    <w:rsid w:val="00D449BA"/>
    <w:rsid w:val="00D54AF9"/>
    <w:rsid w:val="00D61460"/>
    <w:rsid w:val="00D720E6"/>
    <w:rsid w:val="00D75A1D"/>
    <w:rsid w:val="00D80030"/>
    <w:rsid w:val="00D94C9F"/>
    <w:rsid w:val="00DA2E41"/>
    <w:rsid w:val="00DB38B8"/>
    <w:rsid w:val="00DB5945"/>
    <w:rsid w:val="00DE1A6E"/>
    <w:rsid w:val="00E27990"/>
    <w:rsid w:val="00E73CEF"/>
    <w:rsid w:val="00E778F4"/>
    <w:rsid w:val="00E85671"/>
    <w:rsid w:val="00E944F8"/>
    <w:rsid w:val="00E96B54"/>
    <w:rsid w:val="00EC46A2"/>
    <w:rsid w:val="00ED4DBB"/>
    <w:rsid w:val="00EE4857"/>
    <w:rsid w:val="00EF09BF"/>
    <w:rsid w:val="00EF7939"/>
    <w:rsid w:val="00F005CF"/>
    <w:rsid w:val="00F106CD"/>
    <w:rsid w:val="00F12178"/>
    <w:rsid w:val="00F12358"/>
    <w:rsid w:val="00F27554"/>
    <w:rsid w:val="00F3023D"/>
    <w:rsid w:val="00F35C6B"/>
    <w:rsid w:val="00F35E80"/>
    <w:rsid w:val="00F7153B"/>
    <w:rsid w:val="00F80161"/>
    <w:rsid w:val="00F816C3"/>
    <w:rsid w:val="00F84B13"/>
    <w:rsid w:val="00FB133D"/>
    <w:rsid w:val="00FB33F9"/>
    <w:rsid w:val="00FD0FAB"/>
    <w:rsid w:val="00FD41D6"/>
    <w:rsid w:val="00FD76A4"/>
    <w:rsid w:val="00FE57D6"/>
    <w:rsid w:val="00FF0C3C"/>
    <w:rsid w:val="0689D994"/>
    <w:rsid w:val="0E91F670"/>
    <w:rsid w:val="18E9F0AB"/>
    <w:rsid w:val="197FA4A8"/>
    <w:rsid w:val="23A996DF"/>
    <w:rsid w:val="29398C01"/>
    <w:rsid w:val="2BAC16FC"/>
    <w:rsid w:val="318D67D2"/>
    <w:rsid w:val="37F3FE36"/>
    <w:rsid w:val="3B63731F"/>
    <w:rsid w:val="422656B3"/>
    <w:rsid w:val="4661F920"/>
    <w:rsid w:val="4DE91174"/>
    <w:rsid w:val="56A41E4D"/>
    <w:rsid w:val="5DBD58AD"/>
    <w:rsid w:val="5E5C4442"/>
    <w:rsid w:val="5FF814A3"/>
    <w:rsid w:val="67D65BD7"/>
    <w:rsid w:val="6AEC9638"/>
    <w:rsid w:val="7A3A93CB"/>
    <w:rsid w:val="7B3FB03D"/>
    <w:rsid w:val="7F88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9EE41"/>
  <w15:docId w15:val="{8F1E9D05-1264-4916-B0E8-7DF6D38B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Calibri" w:hAnsi="Trebuchet M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AF8"/>
    <w:pPr>
      <w:suppressAutoHyphens/>
      <w:spacing w:before="40" w:after="40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8B9"/>
    <w:pPr>
      <w:keepNext/>
      <w:spacing w:before="120" w:after="80"/>
      <w:outlineLvl w:val="0"/>
    </w:pPr>
    <w:rPr>
      <w:rFonts w:eastAsia="Times New Roman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38B9"/>
    <w:pPr>
      <w:keepNext/>
      <w:spacing w:before="80"/>
      <w:outlineLvl w:val="1"/>
    </w:pPr>
    <w:rPr>
      <w:rFonts w:eastAsia="Times New Roman"/>
      <w:b/>
      <w:bCs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38B9"/>
    <w:pPr>
      <w:keepNext/>
      <w:spacing w:before="80"/>
      <w:outlineLvl w:val="2"/>
    </w:pPr>
    <w:rPr>
      <w:rFonts w:eastAsia="Times New Roman"/>
      <w:b/>
      <w:bCs/>
      <w:sz w:val="24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8B9"/>
    <w:pPr>
      <w:suppressAutoHyphens/>
    </w:pPr>
    <w:rPr>
      <w:szCs w:val="22"/>
    </w:rPr>
  </w:style>
  <w:style w:type="character" w:customStyle="1" w:styleId="Heading1Char">
    <w:name w:val="Heading 1 Char"/>
    <w:link w:val="Heading1"/>
    <w:uiPriority w:val="9"/>
    <w:rsid w:val="00A938B9"/>
    <w:rPr>
      <w:rFonts w:eastAsia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A938B9"/>
    <w:rPr>
      <w:rFonts w:eastAsia="Times New Roman" w:cs="Times New Roman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A938B9"/>
    <w:rPr>
      <w:rFonts w:eastAsia="Times New Roman" w:cs="Times New Roman"/>
      <w:b/>
      <w:bCs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938B9"/>
    <w:pPr>
      <w:spacing w:before="120" w:after="80"/>
      <w:jc w:val="center"/>
      <w:outlineLvl w:val="0"/>
    </w:pPr>
    <w:rPr>
      <w:rFonts w:eastAsia="Times New Roman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link w:val="Title"/>
    <w:uiPriority w:val="10"/>
    <w:rsid w:val="00A938B9"/>
    <w:rPr>
      <w:rFonts w:eastAsia="Times New Roman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8B9"/>
    <w:pPr>
      <w:jc w:val="center"/>
      <w:outlineLvl w:val="1"/>
    </w:pPr>
    <w:rPr>
      <w:rFonts w:eastAsia="Times New Roman"/>
      <w:sz w:val="24"/>
      <w:szCs w:val="24"/>
      <w:lang w:eastAsia="en-US"/>
    </w:rPr>
  </w:style>
  <w:style w:type="character" w:customStyle="1" w:styleId="SubtitleChar">
    <w:name w:val="Subtitle Char"/>
    <w:link w:val="Subtitle"/>
    <w:uiPriority w:val="11"/>
    <w:rsid w:val="00A938B9"/>
    <w:rPr>
      <w:rFonts w:eastAsia="Times New Roman" w:cs="Times New Roman"/>
      <w:sz w:val="24"/>
      <w:szCs w:val="24"/>
    </w:rPr>
  </w:style>
  <w:style w:type="character" w:styleId="Emphasis">
    <w:name w:val="Emphasis"/>
    <w:uiPriority w:val="20"/>
    <w:qFormat/>
    <w:rsid w:val="00A938B9"/>
    <w:rPr>
      <w:rFonts w:ascii="Trebuchet MS" w:hAnsi="Trebuchet MS"/>
      <w:i/>
      <w:iCs/>
      <w:sz w:val="20"/>
    </w:rPr>
  </w:style>
  <w:style w:type="character" w:styleId="IntenseEmphasis">
    <w:name w:val="Intense Emphasis"/>
    <w:uiPriority w:val="21"/>
    <w:qFormat/>
    <w:rsid w:val="00A938B9"/>
    <w:rPr>
      <w:rFonts w:ascii="Trebuchet MS" w:hAnsi="Trebuchet MS"/>
      <w:b/>
      <w:bCs/>
      <w:i/>
      <w:iCs/>
      <w:color w:val="auto"/>
      <w:sz w:val="24"/>
    </w:rPr>
  </w:style>
  <w:style w:type="character" w:styleId="Strong">
    <w:name w:val="Strong"/>
    <w:uiPriority w:val="22"/>
    <w:qFormat/>
    <w:rsid w:val="00A938B9"/>
    <w:rPr>
      <w:rFonts w:ascii="Trebuchet MS" w:hAnsi="Trebuchet MS"/>
      <w:b/>
      <w:b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938B9"/>
    <w:rPr>
      <w:i/>
      <w:iCs/>
      <w:color w:val="000000"/>
      <w:lang w:eastAsia="en-US"/>
    </w:rPr>
  </w:style>
  <w:style w:type="character" w:customStyle="1" w:styleId="QuoteChar">
    <w:name w:val="Quote Char"/>
    <w:link w:val="Quote"/>
    <w:uiPriority w:val="29"/>
    <w:rsid w:val="00A938B9"/>
    <w:rPr>
      <w:i/>
      <w:iCs/>
      <w:color w:val="000000"/>
    </w:rPr>
  </w:style>
  <w:style w:type="paragraph" w:customStyle="1" w:styleId="EVAeNEWSheading">
    <w:name w:val="EVAeNEWS heading"/>
    <w:basedOn w:val="Normal"/>
    <w:link w:val="EVAeNEWSheadingChar"/>
    <w:qFormat/>
    <w:rsid w:val="00A938B9"/>
    <w:pPr>
      <w:spacing w:after="0"/>
    </w:pPr>
    <w:rPr>
      <w:b/>
      <w:color w:val="943634"/>
      <w:lang w:eastAsia="en-US"/>
    </w:rPr>
  </w:style>
  <w:style w:type="character" w:customStyle="1" w:styleId="EVAeNEWSheadingChar">
    <w:name w:val="EVAeNEWS heading Char"/>
    <w:link w:val="EVAeNEWSheading"/>
    <w:rsid w:val="00A938B9"/>
    <w:rPr>
      <w:b/>
      <w:color w:val="943634"/>
    </w:rPr>
  </w:style>
  <w:style w:type="paragraph" w:customStyle="1" w:styleId="EVAeNEWStitle">
    <w:name w:val="EVAeNEWS title"/>
    <w:basedOn w:val="EVAeNEWSheading"/>
    <w:link w:val="EVAeNEWStitleChar"/>
    <w:qFormat/>
    <w:rsid w:val="00A938B9"/>
    <w:pPr>
      <w:pBdr>
        <w:top w:val="single" w:sz="4" w:space="1" w:color="943634"/>
        <w:bottom w:val="single" w:sz="4" w:space="1" w:color="943634"/>
      </w:pBdr>
      <w:shd w:val="clear" w:color="auto" w:fill="D9D9D9"/>
      <w:spacing w:before="120" w:after="80"/>
    </w:pPr>
  </w:style>
  <w:style w:type="character" w:customStyle="1" w:styleId="EVAeNEWStitleChar">
    <w:name w:val="EVAeNEWS title Char"/>
    <w:link w:val="EVAeNEWStitle"/>
    <w:rsid w:val="00A938B9"/>
    <w:rPr>
      <w:b/>
      <w:color w:val="943634"/>
      <w:shd w:val="clear" w:color="auto" w:fill="D9D9D9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202FC"/>
  </w:style>
  <w:style w:type="paragraph" w:styleId="Header">
    <w:name w:val="header"/>
    <w:basedOn w:val="Normal"/>
    <w:link w:val="HeaderChar"/>
    <w:uiPriority w:val="99"/>
    <w:unhideWhenUsed/>
    <w:rsid w:val="001850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50E3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1850E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50E3"/>
    <w:rPr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0E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50E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850E3"/>
    <w:rPr>
      <w:color w:val="0000FF"/>
      <w:u w:val="single"/>
    </w:rPr>
  </w:style>
  <w:style w:type="table" w:styleId="TableGrid">
    <w:name w:val="Table Grid"/>
    <w:basedOn w:val="TableNormal"/>
    <w:uiPriority w:val="59"/>
    <w:rsid w:val="0096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2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Petrivalska\Enfield%20Voluntary%20Action\Renata_Profile%20-%20Documents\Distribution%20&amp;%20Other%20lists\EVA%202024%20%20cover%20letter%20membe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1CEEF82A38041A65363DD47E96682" ma:contentTypeVersion="16" ma:contentTypeDescription="Create a new document." ma:contentTypeScope="" ma:versionID="594ba536290d44040ce567d36ad688f1">
  <xsd:schema xmlns:xsd="http://www.w3.org/2001/XMLSchema" xmlns:xs="http://www.w3.org/2001/XMLSchema" xmlns:p="http://schemas.microsoft.com/office/2006/metadata/properties" xmlns:ns2="5525b9f0-82ba-4425-8d9d-4305336cfa4c" xmlns:ns3="9803aa1f-d872-4ce6-8224-4d3c73cd9bcd" targetNamespace="http://schemas.microsoft.com/office/2006/metadata/properties" ma:root="true" ma:fieldsID="68cf7262e8ef6038d0d2e927f85e8184" ns2:_="" ns3:_="">
    <xsd:import namespace="5525b9f0-82ba-4425-8d9d-4305336cfa4c"/>
    <xsd:import namespace="9803aa1f-d872-4ce6-8224-4d3c73cd9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5b9f0-82ba-4425-8d9d-4305336cf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f3d18a9-4ad2-4904-b56d-e2c288e86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3aa1f-d872-4ce6-8224-4d3c73cd9b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4decbd7-bb36-4b81-a01f-3d313df381da}" ma:internalName="TaxCatchAll" ma:showField="CatchAllData" ma:web="9803aa1f-d872-4ce6-8224-4d3c73cd9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03aa1f-d872-4ce6-8224-4d3c73cd9bcd" xsi:nil="true"/>
    <lcf76f155ced4ddcb4097134ff3c332f xmlns="5525b9f0-82ba-4425-8d9d-4305336cfa4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D2BC0-1098-4D63-B5F8-B077A71DEC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EA24F-645E-4B39-BD1C-491653944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25b9f0-82ba-4425-8d9d-4305336cfa4c"/>
    <ds:schemaRef ds:uri="9803aa1f-d872-4ce6-8224-4d3c73cd9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6E6F9E-8773-4414-9855-89138265DC5A}">
  <ds:schemaRefs>
    <ds:schemaRef ds:uri="http://schemas.microsoft.com/office/2006/metadata/properties"/>
    <ds:schemaRef ds:uri="http://schemas.microsoft.com/office/infopath/2007/PartnerControls"/>
    <ds:schemaRef ds:uri="9803aa1f-d872-4ce6-8224-4d3c73cd9bcd"/>
    <ds:schemaRef ds:uri="5525b9f0-82ba-4425-8d9d-4305336cfa4c"/>
  </ds:schemaRefs>
</ds:datastoreItem>
</file>

<file path=customXml/itemProps4.xml><?xml version="1.0" encoding="utf-8"?>
<ds:datastoreItem xmlns:ds="http://schemas.openxmlformats.org/officeDocument/2006/customXml" ds:itemID="{E3B1B16D-11E5-4CBA-86C1-5BEFD1E8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EVA 2024  cover letter members</Template>
  <TotalTime>3</TotalTime>
  <Pages>2</Pages>
  <Words>258</Words>
  <Characters>1427</Characters>
  <Application>Microsoft Office Word</Application>
  <DocSecurity>0</DocSecurity>
  <Lines>129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</Company>
  <LinksUpToDate>false</LinksUpToDate>
  <CharactersWithSpaces>1609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Petrivalska</dc:creator>
  <cp:keywords/>
  <dc:description/>
  <cp:lastModifiedBy>Jo Ikhelef</cp:lastModifiedBy>
  <cp:revision>4</cp:revision>
  <cp:lastPrinted>2024-11-11T13:47:00Z</cp:lastPrinted>
  <dcterms:created xsi:type="dcterms:W3CDTF">2025-11-28T15:09:00Z</dcterms:created>
  <dcterms:modified xsi:type="dcterms:W3CDTF">2025-11-28T15:20:00Z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0x010100E3C1CEEF82A38041A65363DD47E96682</vt:lpwstr>
  </property>
  <property fmtid="{D5CDD505-2E9C-101B-9397-08002B2CF9AE}" pid="3" name="MediaServiceImageTags">
    <vt:lpwstr/>
  </property>
</Properties>
</file>