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6CF6F" w14:textId="77777777" w:rsidR="00CA2465" w:rsidRDefault="00CA2465" w:rsidP="00CA2465">
      <w:pPr>
        <w:ind w:left="-284" w:hanging="284"/>
      </w:pPr>
    </w:p>
    <w:p w14:paraId="00009325" w14:textId="77777777" w:rsidR="00CA2465" w:rsidRPr="003D5121" w:rsidRDefault="00CA2465" w:rsidP="00CA2465">
      <w:pPr>
        <w:spacing w:after="0"/>
        <w:ind w:hanging="284"/>
        <w:jc w:val="center"/>
        <w:rPr>
          <w:b/>
          <w:sz w:val="24"/>
          <w:szCs w:val="24"/>
        </w:rPr>
      </w:pPr>
      <w:r w:rsidRPr="003D5121">
        <w:rPr>
          <w:b/>
          <w:sz w:val="24"/>
          <w:szCs w:val="24"/>
        </w:rPr>
        <w:t>ENFIELD VOLUNTARY ACTION</w:t>
      </w:r>
    </w:p>
    <w:p w14:paraId="3119A04C" w14:textId="77777777" w:rsidR="00CA2465" w:rsidRPr="003D5121" w:rsidRDefault="00CA2465" w:rsidP="00CA2465">
      <w:pPr>
        <w:spacing w:after="0"/>
        <w:ind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DEVELOPMENT &amp; FUNDING ADVICE MANAGER</w:t>
      </w:r>
    </w:p>
    <w:p w14:paraId="3F2763BF" w14:textId="77777777" w:rsidR="00CA2465" w:rsidRPr="003D5121" w:rsidRDefault="00CA2465" w:rsidP="00CA2465">
      <w:pPr>
        <w:ind w:hanging="284"/>
        <w:jc w:val="center"/>
        <w:rPr>
          <w:b/>
          <w:sz w:val="12"/>
          <w:szCs w:val="12"/>
        </w:rPr>
      </w:pPr>
    </w:p>
    <w:p w14:paraId="652A595F" w14:textId="77777777" w:rsidR="00CA2465" w:rsidRPr="003D5121" w:rsidRDefault="00CA2465" w:rsidP="00CA2465">
      <w:pPr>
        <w:ind w:hanging="284"/>
        <w:jc w:val="center"/>
        <w:rPr>
          <w:b/>
          <w:sz w:val="24"/>
          <w:szCs w:val="24"/>
        </w:rPr>
      </w:pPr>
      <w:r w:rsidRPr="003D5121">
        <w:rPr>
          <w:b/>
          <w:sz w:val="24"/>
          <w:szCs w:val="24"/>
        </w:rPr>
        <w:t>Main terms and conditions of employment</w:t>
      </w:r>
    </w:p>
    <w:p w14:paraId="24B37A30" w14:textId="77777777" w:rsidR="00CA2465" w:rsidRPr="003D5121" w:rsidRDefault="00CA2465" w:rsidP="00CA2465">
      <w:pPr>
        <w:ind w:hanging="284"/>
        <w:jc w:val="center"/>
        <w:rPr>
          <w:b/>
          <w:sz w:val="24"/>
          <w:szCs w:val="24"/>
        </w:rPr>
      </w:pPr>
    </w:p>
    <w:tbl>
      <w:tblPr>
        <w:tblStyle w:val="TableGrid"/>
        <w:tblW w:w="94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2074"/>
        <w:gridCol w:w="6804"/>
      </w:tblGrid>
      <w:tr w:rsidR="00CA2465" w:rsidRPr="003D5121" w14:paraId="6FA6BC3C" w14:textId="77777777" w:rsidTr="00E64AFA">
        <w:trPr>
          <w:trHeight w:val="594"/>
        </w:trPr>
        <w:tc>
          <w:tcPr>
            <w:tcW w:w="586" w:type="dxa"/>
            <w:hideMark/>
          </w:tcPr>
          <w:p w14:paraId="146353C3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74" w:type="dxa"/>
            <w:hideMark/>
          </w:tcPr>
          <w:p w14:paraId="41912EE4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Job Title:</w:t>
            </w:r>
          </w:p>
        </w:tc>
        <w:tc>
          <w:tcPr>
            <w:tcW w:w="6804" w:type="dxa"/>
          </w:tcPr>
          <w:p w14:paraId="79C0AC81" w14:textId="77777777" w:rsidR="00CA2465" w:rsidRPr="003D5121" w:rsidRDefault="00CA2465" w:rsidP="00E64AFA">
            <w:pPr>
              <w:ind w:lef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Development and Funding Advice Manager</w:t>
            </w:r>
          </w:p>
        </w:tc>
      </w:tr>
      <w:tr w:rsidR="00CA2465" w:rsidRPr="003D5121" w14:paraId="4E31CA53" w14:textId="77777777" w:rsidTr="00E64AFA">
        <w:trPr>
          <w:trHeight w:val="769"/>
        </w:trPr>
        <w:tc>
          <w:tcPr>
            <w:tcW w:w="586" w:type="dxa"/>
            <w:hideMark/>
          </w:tcPr>
          <w:p w14:paraId="6A902EDF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78" w:type="dxa"/>
            <w:gridSpan w:val="2"/>
          </w:tcPr>
          <w:p w14:paraId="38632290" w14:textId="77777777" w:rsidR="00CA2465" w:rsidRPr="003D5121" w:rsidRDefault="00CA2465" w:rsidP="00E64AFA">
            <w:pPr>
              <w:ind w:left="2000" w:hanging="2000"/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Salary:                 </w:t>
            </w:r>
            <w:r w:rsidRPr="004F72ED">
              <w:rPr>
                <w:bCs/>
                <w:sz w:val="24"/>
                <w:szCs w:val="24"/>
              </w:rPr>
              <w:t>£28,000 - £</w:t>
            </w:r>
            <w:r>
              <w:rPr>
                <w:bCs/>
                <w:sz w:val="24"/>
                <w:szCs w:val="24"/>
              </w:rPr>
              <w:t>38</w:t>
            </w:r>
            <w:r w:rsidRPr="004F72ED">
              <w:rPr>
                <w:bCs/>
                <w:sz w:val="24"/>
                <w:szCs w:val="24"/>
              </w:rPr>
              <w:t>,000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Inclusive of Outer London Weighting</w:t>
            </w:r>
          </w:p>
        </w:tc>
      </w:tr>
      <w:tr w:rsidR="00CA2465" w:rsidRPr="003D5121" w14:paraId="6D4EB23D" w14:textId="77777777" w:rsidTr="00E64AFA">
        <w:tc>
          <w:tcPr>
            <w:tcW w:w="586" w:type="dxa"/>
            <w:hideMark/>
          </w:tcPr>
          <w:p w14:paraId="672BAE16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878" w:type="dxa"/>
            <w:gridSpan w:val="2"/>
          </w:tcPr>
          <w:p w14:paraId="3839376D" w14:textId="77777777" w:rsidR="00CA2465" w:rsidRDefault="00CA2465" w:rsidP="00E64AFA">
            <w:pPr>
              <w:ind w:left="2000" w:hanging="1984"/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Hours:                 </w:t>
            </w:r>
            <w:r>
              <w:rPr>
                <w:sz w:val="24"/>
                <w:szCs w:val="24"/>
              </w:rPr>
              <w:t>Full Time – 36 hours per week.  Occasional evening work may   be required for which time off in lieu will be given</w:t>
            </w:r>
          </w:p>
          <w:p w14:paraId="11C27D54" w14:textId="77777777" w:rsidR="00CA2465" w:rsidRPr="003D5121" w:rsidRDefault="00CA2465" w:rsidP="00E64AFA">
            <w:pPr>
              <w:ind w:left="2000" w:hanging="1984"/>
              <w:rPr>
                <w:sz w:val="24"/>
                <w:szCs w:val="24"/>
              </w:rPr>
            </w:pPr>
          </w:p>
        </w:tc>
      </w:tr>
      <w:tr w:rsidR="00CA2465" w:rsidRPr="003D5121" w14:paraId="42EC089C" w14:textId="77777777" w:rsidTr="00E64AFA">
        <w:trPr>
          <w:trHeight w:val="965"/>
        </w:trPr>
        <w:tc>
          <w:tcPr>
            <w:tcW w:w="586" w:type="dxa"/>
            <w:hideMark/>
          </w:tcPr>
          <w:p w14:paraId="7F18CD3C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878" w:type="dxa"/>
            <w:gridSpan w:val="2"/>
          </w:tcPr>
          <w:p w14:paraId="7F13A9F4" w14:textId="77777777" w:rsidR="00CA2465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Annual Leave: </w:t>
            </w:r>
            <w:r w:rsidRPr="003D5121">
              <w:rPr>
                <w:sz w:val="24"/>
                <w:szCs w:val="24"/>
              </w:rPr>
              <w:t>23 days + Bank Holidays and five concessionary days, one each to be taken at the Spring and August Bank Holiday and 3 between Christmas and New Year.</w:t>
            </w:r>
          </w:p>
          <w:p w14:paraId="75867965" w14:textId="77777777" w:rsidR="00CA2465" w:rsidRPr="003D5121" w:rsidRDefault="00CA2465" w:rsidP="00E64AFA">
            <w:pPr>
              <w:rPr>
                <w:sz w:val="24"/>
                <w:szCs w:val="24"/>
              </w:rPr>
            </w:pPr>
          </w:p>
        </w:tc>
      </w:tr>
      <w:tr w:rsidR="00CA2465" w:rsidRPr="003D5121" w14:paraId="52AA1BC0" w14:textId="77777777" w:rsidTr="00E64AFA">
        <w:trPr>
          <w:trHeight w:val="574"/>
        </w:trPr>
        <w:tc>
          <w:tcPr>
            <w:tcW w:w="586" w:type="dxa"/>
            <w:hideMark/>
          </w:tcPr>
          <w:p w14:paraId="74131851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878" w:type="dxa"/>
            <w:gridSpan w:val="2"/>
          </w:tcPr>
          <w:p w14:paraId="1B98DEDA" w14:textId="77777777" w:rsidR="00CA2465" w:rsidRPr="003D5121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Term of Post:  </w:t>
            </w:r>
            <w:proofErr w:type="gramStart"/>
            <w:r w:rsidRPr="003D5121">
              <w:rPr>
                <w:sz w:val="24"/>
                <w:szCs w:val="24"/>
              </w:rPr>
              <w:t>2 year</w:t>
            </w:r>
            <w:proofErr w:type="gramEnd"/>
            <w:r w:rsidRPr="003D5121">
              <w:rPr>
                <w:sz w:val="24"/>
                <w:szCs w:val="24"/>
              </w:rPr>
              <w:t xml:space="preserve"> fixed term contract</w:t>
            </w:r>
          </w:p>
        </w:tc>
      </w:tr>
      <w:tr w:rsidR="00CA2465" w:rsidRPr="003D5121" w14:paraId="28BA316A" w14:textId="77777777" w:rsidTr="00E64AFA">
        <w:tc>
          <w:tcPr>
            <w:tcW w:w="586" w:type="dxa"/>
            <w:hideMark/>
          </w:tcPr>
          <w:p w14:paraId="62F76452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878" w:type="dxa"/>
            <w:gridSpan w:val="2"/>
          </w:tcPr>
          <w:p w14:paraId="47D09A3F" w14:textId="77777777" w:rsidR="00CA2465" w:rsidRPr="003D5121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Pension Scheme: </w:t>
            </w:r>
            <w:r w:rsidRPr="003D5121">
              <w:rPr>
                <w:sz w:val="24"/>
                <w:szCs w:val="24"/>
              </w:rPr>
              <w:t xml:space="preserve">EVA makes a 6% </w:t>
            </w:r>
            <w:proofErr w:type="gramStart"/>
            <w:r w:rsidRPr="003D5121">
              <w:rPr>
                <w:sz w:val="24"/>
                <w:szCs w:val="24"/>
              </w:rPr>
              <w:t>employers</w:t>
            </w:r>
            <w:proofErr w:type="gramEnd"/>
            <w:r w:rsidRPr="003D5121">
              <w:rPr>
                <w:sz w:val="24"/>
                <w:szCs w:val="24"/>
              </w:rPr>
              <w:t xml:space="preserve"> contribution to a pension scheme</w:t>
            </w:r>
          </w:p>
        </w:tc>
      </w:tr>
      <w:tr w:rsidR="00CA2465" w:rsidRPr="003D5121" w14:paraId="54F095AB" w14:textId="77777777" w:rsidTr="00E64AFA">
        <w:tc>
          <w:tcPr>
            <w:tcW w:w="586" w:type="dxa"/>
          </w:tcPr>
          <w:p w14:paraId="5678AE8D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</w:p>
        </w:tc>
        <w:tc>
          <w:tcPr>
            <w:tcW w:w="8878" w:type="dxa"/>
            <w:gridSpan w:val="2"/>
          </w:tcPr>
          <w:p w14:paraId="6ECD4C2F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</w:p>
        </w:tc>
      </w:tr>
      <w:tr w:rsidR="00CA2465" w:rsidRPr="003D5121" w14:paraId="748C6C9D" w14:textId="77777777" w:rsidTr="00E64AFA">
        <w:tc>
          <w:tcPr>
            <w:tcW w:w="586" w:type="dxa"/>
            <w:hideMark/>
          </w:tcPr>
          <w:p w14:paraId="0A0670C6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878" w:type="dxa"/>
            <w:gridSpan w:val="2"/>
          </w:tcPr>
          <w:p w14:paraId="289D1A51" w14:textId="77777777" w:rsidR="00CA2465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Probationary Period:  </w:t>
            </w:r>
            <w:r w:rsidRPr="003D5121">
              <w:rPr>
                <w:sz w:val="24"/>
                <w:szCs w:val="24"/>
              </w:rPr>
              <w:t>Six Months</w:t>
            </w:r>
          </w:p>
          <w:p w14:paraId="3421176C" w14:textId="77777777" w:rsidR="00CA2465" w:rsidRPr="003D5121" w:rsidRDefault="00CA2465" w:rsidP="00E64AFA">
            <w:pPr>
              <w:rPr>
                <w:sz w:val="24"/>
                <w:szCs w:val="24"/>
              </w:rPr>
            </w:pPr>
          </w:p>
        </w:tc>
      </w:tr>
      <w:tr w:rsidR="00CA2465" w:rsidRPr="003D5121" w14:paraId="22BEBF17" w14:textId="77777777" w:rsidTr="00E64AFA">
        <w:trPr>
          <w:trHeight w:val="983"/>
        </w:trPr>
        <w:tc>
          <w:tcPr>
            <w:tcW w:w="586" w:type="dxa"/>
            <w:hideMark/>
          </w:tcPr>
          <w:p w14:paraId="4A2FAFD5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3D51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78" w:type="dxa"/>
            <w:gridSpan w:val="2"/>
          </w:tcPr>
          <w:p w14:paraId="22794E54" w14:textId="77777777" w:rsidR="00CA2465" w:rsidRPr="003D5121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Travel Expenses: </w:t>
            </w:r>
            <w:r w:rsidRPr="003D5121">
              <w:rPr>
                <w:sz w:val="24"/>
                <w:szCs w:val="24"/>
              </w:rPr>
              <w:t>Staff may claim travel expenses at the agreed rate for journeys which are necessary in the course of their work.</w:t>
            </w:r>
          </w:p>
        </w:tc>
      </w:tr>
      <w:tr w:rsidR="00CA2465" w:rsidRPr="003D5121" w14:paraId="0FF4CFB6" w14:textId="77777777" w:rsidTr="00E64AFA">
        <w:tc>
          <w:tcPr>
            <w:tcW w:w="586" w:type="dxa"/>
            <w:hideMark/>
          </w:tcPr>
          <w:p w14:paraId="0AB58F47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3D51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78" w:type="dxa"/>
            <w:gridSpan w:val="2"/>
          </w:tcPr>
          <w:p w14:paraId="6AD4BCF2" w14:textId="4F8EC3B3" w:rsidR="00CA2465" w:rsidRDefault="00CA2465" w:rsidP="00E64AFA">
            <w:pPr>
              <w:rPr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>Place of work: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B50A1">
              <w:rPr>
                <w:bCs/>
                <w:sz w:val="24"/>
                <w:szCs w:val="24"/>
              </w:rPr>
              <w:t>3 days at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D5121">
              <w:rPr>
                <w:sz w:val="24"/>
                <w:szCs w:val="24"/>
              </w:rPr>
              <w:t>Community House</w:t>
            </w:r>
            <w:r>
              <w:rPr>
                <w:sz w:val="24"/>
                <w:szCs w:val="24"/>
              </w:rPr>
              <w:t xml:space="preserve"> per week</w:t>
            </w:r>
            <w:r w:rsidRPr="003D5121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 xml:space="preserve">2 days working from home.  </w:t>
            </w:r>
            <w:r w:rsidRPr="003D5121">
              <w:rPr>
                <w:sz w:val="24"/>
                <w:szCs w:val="24"/>
              </w:rPr>
              <w:t xml:space="preserve">The post holder </w:t>
            </w:r>
            <w:r w:rsidR="00C41CC5">
              <w:rPr>
                <w:sz w:val="24"/>
                <w:szCs w:val="24"/>
              </w:rPr>
              <w:t>will</w:t>
            </w:r>
            <w:r w:rsidRPr="003D5121">
              <w:rPr>
                <w:sz w:val="24"/>
                <w:szCs w:val="24"/>
              </w:rPr>
              <w:t xml:space="preserve"> need to attend meetings</w:t>
            </w:r>
            <w:r>
              <w:rPr>
                <w:sz w:val="24"/>
                <w:szCs w:val="24"/>
              </w:rPr>
              <w:t xml:space="preserve">, training and conferences </w:t>
            </w:r>
            <w:r w:rsidRPr="003D5121">
              <w:rPr>
                <w:sz w:val="24"/>
                <w:szCs w:val="24"/>
              </w:rPr>
              <w:t>in other parts of Enfield and the London Region.</w:t>
            </w:r>
          </w:p>
          <w:p w14:paraId="724659ED" w14:textId="77777777" w:rsidR="00CA2465" w:rsidRPr="003D5121" w:rsidRDefault="00CA2465" w:rsidP="00E64AFA">
            <w:pPr>
              <w:rPr>
                <w:sz w:val="24"/>
                <w:szCs w:val="24"/>
              </w:rPr>
            </w:pPr>
          </w:p>
        </w:tc>
      </w:tr>
      <w:tr w:rsidR="00CA2465" w:rsidRPr="003D5121" w14:paraId="65A85288" w14:textId="77777777" w:rsidTr="00E64AFA">
        <w:trPr>
          <w:trHeight w:val="722"/>
        </w:trPr>
        <w:tc>
          <w:tcPr>
            <w:tcW w:w="586" w:type="dxa"/>
            <w:hideMark/>
          </w:tcPr>
          <w:p w14:paraId="3DD14146" w14:textId="7777777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3D51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78" w:type="dxa"/>
            <w:gridSpan w:val="2"/>
          </w:tcPr>
          <w:p w14:paraId="6E4EF20A" w14:textId="06101097" w:rsidR="00CA2465" w:rsidRPr="003D5121" w:rsidRDefault="00CA2465" w:rsidP="00E64AFA">
            <w:pPr>
              <w:rPr>
                <w:b/>
                <w:sz w:val="24"/>
                <w:szCs w:val="24"/>
              </w:rPr>
            </w:pPr>
            <w:r w:rsidRPr="003D5121">
              <w:rPr>
                <w:b/>
                <w:sz w:val="24"/>
                <w:szCs w:val="24"/>
              </w:rPr>
              <w:t xml:space="preserve">Time off in Lieu (TOIL): </w:t>
            </w:r>
            <w:r w:rsidRPr="003D5121">
              <w:rPr>
                <w:sz w:val="24"/>
                <w:szCs w:val="24"/>
              </w:rPr>
              <w:t>Can only be accrued and taken in accordance with the EVA Staff “Time Off in Lieu” Policy</w:t>
            </w:r>
          </w:p>
        </w:tc>
      </w:tr>
    </w:tbl>
    <w:p w14:paraId="429D7B6E" w14:textId="77777777" w:rsidR="00117CFE" w:rsidRDefault="00117CFE" w:rsidP="00F7153B">
      <w:pPr>
        <w:ind w:hanging="284"/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28A3D24C" w14:textId="77777777" w:rsidR="00D449BA" w:rsidRDefault="00D449BA" w:rsidP="00CA2465">
      <w:pPr>
        <w:rPr>
          <w:rFonts w:asciiTheme="minorHAnsi" w:hAnsiTheme="minorHAnsi" w:cstheme="minorHAnsi"/>
          <w:sz w:val="16"/>
          <w:szCs w:val="16"/>
          <w:lang w:val="en-US"/>
        </w:rPr>
      </w:pPr>
    </w:p>
    <w:sectPr w:rsidR="00D449BA" w:rsidSect="00E856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096" w:right="1133" w:bottom="204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8A13" w14:textId="77777777" w:rsidR="008D2658" w:rsidRDefault="008D2658" w:rsidP="001850E3">
      <w:pPr>
        <w:spacing w:before="0" w:after="0"/>
      </w:pPr>
      <w:r>
        <w:separator/>
      </w:r>
    </w:p>
  </w:endnote>
  <w:endnote w:type="continuationSeparator" w:id="0">
    <w:p w14:paraId="73C1BB7F" w14:textId="77777777" w:rsidR="008D2658" w:rsidRDefault="008D2658" w:rsidP="001850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4D4B" w14:textId="77777777" w:rsidR="00177A85" w:rsidRDefault="00177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936E" w14:textId="77777777" w:rsidR="00177A85" w:rsidRDefault="00177A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5119" w14:textId="77777777" w:rsidR="00C85B7F" w:rsidRDefault="00C85B7F" w:rsidP="00C85B7F">
    <w:pPr>
      <w:pStyle w:val="Footer"/>
    </w:pPr>
  </w:p>
  <w:p w14:paraId="30BE0789" w14:textId="77777777" w:rsidR="00C85B7F" w:rsidRDefault="00C85B7F" w:rsidP="00C85B7F">
    <w:pPr>
      <w:jc w:val="center"/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Limited </w:t>
    </w:r>
    <w:proofErr w:type="gramStart"/>
    <w:r w:rsidRPr="00CF319C">
      <w:rPr>
        <w:color w:val="9E2849"/>
        <w:sz w:val="18"/>
        <w:szCs w:val="18"/>
      </w:rPr>
      <w:t>By</w:t>
    </w:r>
    <w:proofErr w:type="gramEnd"/>
    <w:r w:rsidRPr="00CF319C">
      <w:rPr>
        <w:color w:val="9E2849"/>
        <w:sz w:val="18"/>
        <w:szCs w:val="18"/>
      </w:rPr>
      <w:t xml:space="preserve"> Guarantee (England and Wales). Registered </w:t>
    </w:r>
    <w:r>
      <w:rPr>
        <w:color w:val="9E2849"/>
        <w:sz w:val="18"/>
        <w:szCs w:val="18"/>
      </w:rPr>
      <w:t>o</w:t>
    </w:r>
    <w:r w:rsidRPr="00CF319C">
      <w:rPr>
        <w:color w:val="9E2849"/>
        <w:sz w:val="18"/>
        <w:szCs w:val="18"/>
      </w:rPr>
      <w:t>ffice as above.</w:t>
    </w:r>
  </w:p>
  <w:p w14:paraId="0533CDAB" w14:textId="77777777" w:rsidR="00C85B7F" w:rsidRDefault="00C85B7F" w:rsidP="00C85B7F">
    <w:pPr>
      <w:rPr>
        <w:color w:val="9E2849"/>
        <w:sz w:val="18"/>
        <w:szCs w:val="18"/>
      </w:rPr>
    </w:pPr>
    <w:r w:rsidRPr="00CF319C">
      <w:rPr>
        <w:color w:val="9E2849"/>
        <w:sz w:val="18"/>
        <w:szCs w:val="18"/>
      </w:rPr>
      <w:t xml:space="preserve">Company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egistration: 3755382 </w:t>
    </w:r>
    <w:r>
      <w:rPr>
        <w:color w:val="9E2849"/>
        <w:sz w:val="18"/>
        <w:szCs w:val="18"/>
      </w:rPr>
      <w:t xml:space="preserve">                                                                          </w:t>
    </w:r>
    <w:r w:rsidRPr="00CF319C">
      <w:rPr>
        <w:color w:val="9E2849"/>
        <w:sz w:val="18"/>
        <w:szCs w:val="18"/>
      </w:rPr>
      <w:t>Cha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 xml:space="preserve">ity </w:t>
    </w:r>
    <w:r>
      <w:rPr>
        <w:color w:val="9E2849"/>
        <w:sz w:val="18"/>
        <w:szCs w:val="18"/>
      </w:rPr>
      <w:t>r</w:t>
    </w:r>
    <w:r w:rsidRPr="00CF319C">
      <w:rPr>
        <w:color w:val="9E2849"/>
        <w:sz w:val="18"/>
        <w:szCs w:val="18"/>
      </w:rPr>
      <w:t>egistration:</w:t>
    </w:r>
    <w:r>
      <w:rPr>
        <w:color w:val="9E2849"/>
        <w:sz w:val="18"/>
        <w:szCs w:val="18"/>
      </w:rPr>
      <w:t xml:space="preserve"> </w:t>
    </w:r>
    <w:r w:rsidRPr="00CF319C">
      <w:rPr>
        <w:color w:val="9E2849"/>
        <w:sz w:val="18"/>
        <w:szCs w:val="18"/>
      </w:rPr>
      <w:t>1077857</w:t>
    </w:r>
  </w:p>
  <w:p w14:paraId="2F65C3C2" w14:textId="77777777" w:rsidR="00C85B7F" w:rsidRDefault="00C85B7F" w:rsidP="00C85B7F"/>
  <w:p w14:paraId="6E13AA83" w14:textId="77777777" w:rsidR="00C85B7F" w:rsidRDefault="00C85B7F">
    <w:pPr>
      <w:pStyle w:val="Footer"/>
    </w:pPr>
    <w:r>
      <w:rPr>
        <w:noProof/>
      </w:rPr>
      <w:drawing>
        <wp:inline distT="0" distB="0" distL="0" distR="0" wp14:anchorId="62572F58" wp14:editId="45C0292C">
          <wp:extent cx="5731510" cy="560705"/>
          <wp:effectExtent l="0" t="0" r="0" b="0"/>
          <wp:docPr id="1722194305" name="Picture 1722194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71055" name="Picture 1414771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8156E9" w14:textId="77777777" w:rsidR="00177A85" w:rsidRDefault="00177A85">
    <w:pPr>
      <w:pStyle w:val="Footer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BBBA0" w14:textId="77777777" w:rsidR="008D2658" w:rsidRDefault="008D2658" w:rsidP="001850E3">
      <w:pPr>
        <w:spacing w:before="0" w:after="0"/>
      </w:pPr>
      <w:r>
        <w:separator/>
      </w:r>
    </w:p>
  </w:footnote>
  <w:footnote w:type="continuationSeparator" w:id="0">
    <w:p w14:paraId="784BC372" w14:textId="77777777" w:rsidR="008D2658" w:rsidRDefault="008D2658" w:rsidP="001850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142A" w14:textId="77777777" w:rsidR="00177A85" w:rsidRDefault="00177A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E24D" w14:textId="77777777" w:rsidR="00177A85" w:rsidRDefault="00177A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0091" w14:textId="77777777" w:rsidR="00C85B7F" w:rsidRDefault="00C85B7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78FC4D94" wp14:editId="0239113E">
              <wp:simplePos x="0" y="0"/>
              <wp:positionH relativeFrom="column">
                <wp:posOffset>-355600</wp:posOffset>
              </wp:positionH>
              <wp:positionV relativeFrom="paragraph">
                <wp:posOffset>-241935</wp:posOffset>
              </wp:positionV>
              <wp:extent cx="6391275" cy="1776095"/>
              <wp:effectExtent l="0" t="0" r="0" b="1905"/>
              <wp:wrapNone/>
              <wp:docPr id="337721770" name="Group 337721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1776095"/>
                        <a:chOff x="0" y="0"/>
                        <a:chExt cx="6391275" cy="1776095"/>
                      </a:xfrm>
                    </wpg:grpSpPr>
                    <wpg:grpSp>
                      <wpg:cNvPr id="140682558" name="Group 2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275" cy="1776095"/>
                          <a:chOff x="920" y="358"/>
                          <a:chExt cx="10065" cy="2797"/>
                        </a:xfrm>
                      </wpg:grpSpPr>
                      <pic:pic xmlns:pic="http://schemas.openxmlformats.org/drawingml/2006/picture">
                        <pic:nvPicPr>
                          <pic:cNvPr id="549091703" name="Picture 1" descr="\\EVA-S-SBS\RedirectedFolders\Claire\My Documents\My Pictures\A EVA LOGOS\2012\a EVA logo artwork 2012 dots outlined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358"/>
                            <a:ext cx="2237" cy="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44577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994"/>
                            <a:ext cx="2998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86488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Tel: 020 8373 6268</w:t>
                              </w:r>
                            </w:p>
                            <w:p w14:paraId="0F35B6A9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admin@enfieldva.org.uk</w:t>
                              </w:r>
                            </w:p>
                            <w:p w14:paraId="1AAD319C" w14:textId="77777777" w:rsidR="00C85B7F" w:rsidRPr="001850E3" w:rsidRDefault="00C85B7F" w:rsidP="00C85B7F">
                              <w:pPr>
                                <w:jc w:val="right"/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</w:pPr>
                              <w:r w:rsidRPr="001850E3">
                                <w:rPr>
                                  <w:color w:val="9E2849"/>
                                  <w:sz w:val="24"/>
                                  <w:szCs w:val="24"/>
                                </w:rPr>
                                <w:t>www.enfieldva.org.uk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52118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2675"/>
                            <a:ext cx="1006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27461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  <w:r w:rsidRPr="00E27990"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  <w:t>Enfield Voluntary Action (EVA), Community House, 311 Fore Street, London N9 0PZ</w:t>
                              </w:r>
                            </w:p>
                            <w:p w14:paraId="28D76E6E" w14:textId="77777777" w:rsidR="00C85B7F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  <w:p w14:paraId="6BB431FC" w14:textId="77777777" w:rsidR="00C85B7F" w:rsidRPr="00E27990" w:rsidRDefault="00C85B7F" w:rsidP="00C85B7F">
                              <w:pPr>
                                <w:jc w:val="center"/>
                                <w:rPr>
                                  <w:color w:val="9E2849"/>
                                  <w:sz w:val="25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9855957" name="AutoShape 29"/>
                      <wps:cNvCnPr>
                        <a:cxnSpLocks noChangeShapeType="1"/>
                      </wps:cNvCnPr>
                      <wps:spPr bwMode="auto">
                        <a:xfrm>
                          <a:off x="161925" y="148590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E284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FC4D94" id="Group 337721770" o:spid="_x0000_s1026" style="position:absolute;margin-left:-28pt;margin-top:-19.05pt;width:503.25pt;height:139.85pt;z-index:251702272" coordsize="63912,1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">
              <v:group id="Group 22" o:spid="_x0000_s1027" style="position:absolute;width:63912;height:17760" coordorigin="920,358" coordsize="10065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155;top:358;width:2237;height: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">
                  <v:imagedata r:id="rId2" o:title="a EVA logo artwork 2012 dots outlined pn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7845;top:994;width:2998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" stroked="f">
                  <v:textbox style="mso-fit-shape-to-text:t">
                    <w:txbxContent>
                      <w:p w14:paraId="77F86488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Tel: 020 8373 6268</w:t>
                        </w:r>
                      </w:p>
                      <w:p w14:paraId="0F35B6A9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admin@enfieldva.org.uk</w:t>
                        </w:r>
                      </w:p>
                      <w:p w14:paraId="1AAD319C" w14:textId="77777777" w:rsidR="00C85B7F" w:rsidRPr="001850E3" w:rsidRDefault="00C85B7F" w:rsidP="00C85B7F">
                        <w:pPr>
                          <w:jc w:val="right"/>
                          <w:rPr>
                            <w:color w:val="9E2849"/>
                            <w:sz w:val="24"/>
                            <w:szCs w:val="24"/>
                          </w:rPr>
                        </w:pPr>
                        <w:r w:rsidRPr="001850E3">
                          <w:rPr>
                            <w:color w:val="9E2849"/>
                            <w:sz w:val="24"/>
                            <w:szCs w:val="24"/>
                          </w:rPr>
                          <w:t>www.enfieldva.org.uk</w:t>
                        </w:r>
                      </w:p>
                    </w:txbxContent>
                  </v:textbox>
                </v:shape>
                <v:shape id="Text Box 2" o:spid="_x0000_s1030" type="#_x0000_t202" style="position:absolute;left:920;top:2675;width:100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" stroked="f">
                  <v:textbox>
                    <w:txbxContent>
                      <w:p w14:paraId="34227461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  <w:r w:rsidRPr="00E27990">
                          <w:rPr>
                            <w:color w:val="9E2849"/>
                            <w:sz w:val="25"/>
                            <w:szCs w:val="24"/>
                          </w:rPr>
                          <w:t>Enfield Voluntary Action (EVA), Community House, 311 Fore Street, London N9 0PZ</w:t>
                        </w:r>
                      </w:p>
                      <w:p w14:paraId="28D76E6E" w14:textId="77777777" w:rsidR="00C85B7F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  <w:p w14:paraId="6BB431FC" w14:textId="77777777" w:rsidR="00C85B7F" w:rsidRPr="00E27990" w:rsidRDefault="00C85B7F" w:rsidP="00C85B7F">
                        <w:pPr>
                          <w:jc w:val="center"/>
                          <w:rPr>
                            <w:color w:val="9E2849"/>
                            <w:sz w:val="25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31" type="#_x0000_t32" style="position:absolute;left:1619;top:14859;width:608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" strokecolor="#9e2849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67CB2"/>
    <w:multiLevelType w:val="hybridMultilevel"/>
    <w:tmpl w:val="70562580"/>
    <w:lvl w:ilvl="0" w:tplc="DB946D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70741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FA"/>
    <w:rsid w:val="00003ADB"/>
    <w:rsid w:val="00010A44"/>
    <w:rsid w:val="00011CB2"/>
    <w:rsid w:val="000154BB"/>
    <w:rsid w:val="0007155F"/>
    <w:rsid w:val="000A67B4"/>
    <w:rsid w:val="000F074F"/>
    <w:rsid w:val="000F2627"/>
    <w:rsid w:val="000F3B42"/>
    <w:rsid w:val="00104EE8"/>
    <w:rsid w:val="00117CFE"/>
    <w:rsid w:val="0014556D"/>
    <w:rsid w:val="00167E47"/>
    <w:rsid w:val="00177A85"/>
    <w:rsid w:val="00183E7C"/>
    <w:rsid w:val="001850E3"/>
    <w:rsid w:val="001924C4"/>
    <w:rsid w:val="001A2032"/>
    <w:rsid w:val="001C1643"/>
    <w:rsid w:val="001C1ADF"/>
    <w:rsid w:val="001D4B57"/>
    <w:rsid w:val="001E4E20"/>
    <w:rsid w:val="001F0202"/>
    <w:rsid w:val="001F0635"/>
    <w:rsid w:val="001F62E9"/>
    <w:rsid w:val="002240B8"/>
    <w:rsid w:val="00241C9A"/>
    <w:rsid w:val="0026316A"/>
    <w:rsid w:val="00267E7A"/>
    <w:rsid w:val="00271439"/>
    <w:rsid w:val="0027159A"/>
    <w:rsid w:val="002776D2"/>
    <w:rsid w:val="00284259"/>
    <w:rsid w:val="00291CD9"/>
    <w:rsid w:val="002D2CE6"/>
    <w:rsid w:val="002D43F3"/>
    <w:rsid w:val="002E2E28"/>
    <w:rsid w:val="002E38EF"/>
    <w:rsid w:val="002F5F58"/>
    <w:rsid w:val="00314241"/>
    <w:rsid w:val="00326D5A"/>
    <w:rsid w:val="00327156"/>
    <w:rsid w:val="003421C2"/>
    <w:rsid w:val="003442E5"/>
    <w:rsid w:val="003529DF"/>
    <w:rsid w:val="00362667"/>
    <w:rsid w:val="003730F9"/>
    <w:rsid w:val="003927FB"/>
    <w:rsid w:val="003A121F"/>
    <w:rsid w:val="003A1EFA"/>
    <w:rsid w:val="003A4EDD"/>
    <w:rsid w:val="003A7FE5"/>
    <w:rsid w:val="003D0557"/>
    <w:rsid w:val="003F48C3"/>
    <w:rsid w:val="00403E0E"/>
    <w:rsid w:val="00414090"/>
    <w:rsid w:val="0042509B"/>
    <w:rsid w:val="00455392"/>
    <w:rsid w:val="00464746"/>
    <w:rsid w:val="00493174"/>
    <w:rsid w:val="004B1922"/>
    <w:rsid w:val="004D4F52"/>
    <w:rsid w:val="00546B00"/>
    <w:rsid w:val="00561491"/>
    <w:rsid w:val="00562A38"/>
    <w:rsid w:val="0057286F"/>
    <w:rsid w:val="00592203"/>
    <w:rsid w:val="005A5F63"/>
    <w:rsid w:val="005B03DC"/>
    <w:rsid w:val="005E5630"/>
    <w:rsid w:val="00616CEB"/>
    <w:rsid w:val="00631F87"/>
    <w:rsid w:val="0066362A"/>
    <w:rsid w:val="00664235"/>
    <w:rsid w:val="00664A33"/>
    <w:rsid w:val="00680C1C"/>
    <w:rsid w:val="00684C16"/>
    <w:rsid w:val="00687F7D"/>
    <w:rsid w:val="006931AD"/>
    <w:rsid w:val="006B07F5"/>
    <w:rsid w:val="006B2A0D"/>
    <w:rsid w:val="006D43C6"/>
    <w:rsid w:val="00704DBC"/>
    <w:rsid w:val="00707432"/>
    <w:rsid w:val="007169E6"/>
    <w:rsid w:val="00716D65"/>
    <w:rsid w:val="00721069"/>
    <w:rsid w:val="00721437"/>
    <w:rsid w:val="007234F9"/>
    <w:rsid w:val="007331C4"/>
    <w:rsid w:val="00733D2A"/>
    <w:rsid w:val="00743501"/>
    <w:rsid w:val="007739BF"/>
    <w:rsid w:val="007930C0"/>
    <w:rsid w:val="007A12BF"/>
    <w:rsid w:val="007A5EAD"/>
    <w:rsid w:val="007D1EE9"/>
    <w:rsid w:val="007F7548"/>
    <w:rsid w:val="0080419A"/>
    <w:rsid w:val="00805850"/>
    <w:rsid w:val="008126B0"/>
    <w:rsid w:val="00836FC3"/>
    <w:rsid w:val="00851867"/>
    <w:rsid w:val="00877A2A"/>
    <w:rsid w:val="00883A5D"/>
    <w:rsid w:val="0089096A"/>
    <w:rsid w:val="00891724"/>
    <w:rsid w:val="008A40A5"/>
    <w:rsid w:val="008A7B65"/>
    <w:rsid w:val="008A7D1C"/>
    <w:rsid w:val="008B3162"/>
    <w:rsid w:val="008B4C6A"/>
    <w:rsid w:val="008C6AD3"/>
    <w:rsid w:val="008D2658"/>
    <w:rsid w:val="008D768F"/>
    <w:rsid w:val="008E059C"/>
    <w:rsid w:val="008E101C"/>
    <w:rsid w:val="008E2713"/>
    <w:rsid w:val="009237A2"/>
    <w:rsid w:val="00927FEF"/>
    <w:rsid w:val="00931C7E"/>
    <w:rsid w:val="00936525"/>
    <w:rsid w:val="00966AF8"/>
    <w:rsid w:val="00971A30"/>
    <w:rsid w:val="00984C51"/>
    <w:rsid w:val="0099228A"/>
    <w:rsid w:val="009A0D78"/>
    <w:rsid w:val="009A223A"/>
    <w:rsid w:val="009A6BD4"/>
    <w:rsid w:val="009B5355"/>
    <w:rsid w:val="009D2E93"/>
    <w:rsid w:val="009D5E38"/>
    <w:rsid w:val="009D5ECF"/>
    <w:rsid w:val="009E137D"/>
    <w:rsid w:val="009E7BCC"/>
    <w:rsid w:val="00A074F1"/>
    <w:rsid w:val="00A1239C"/>
    <w:rsid w:val="00A202FC"/>
    <w:rsid w:val="00A773E5"/>
    <w:rsid w:val="00A938B9"/>
    <w:rsid w:val="00AA0865"/>
    <w:rsid w:val="00AA25FD"/>
    <w:rsid w:val="00AA3678"/>
    <w:rsid w:val="00AC4C91"/>
    <w:rsid w:val="00AE4450"/>
    <w:rsid w:val="00AE7B7E"/>
    <w:rsid w:val="00AF5688"/>
    <w:rsid w:val="00B1198A"/>
    <w:rsid w:val="00B14761"/>
    <w:rsid w:val="00B1688E"/>
    <w:rsid w:val="00B24025"/>
    <w:rsid w:val="00B2448C"/>
    <w:rsid w:val="00B508EE"/>
    <w:rsid w:val="00B81A3E"/>
    <w:rsid w:val="00B82842"/>
    <w:rsid w:val="00B85E27"/>
    <w:rsid w:val="00BD145C"/>
    <w:rsid w:val="00BD5935"/>
    <w:rsid w:val="00C41CC5"/>
    <w:rsid w:val="00C5125C"/>
    <w:rsid w:val="00C5356B"/>
    <w:rsid w:val="00C57901"/>
    <w:rsid w:val="00C77F12"/>
    <w:rsid w:val="00C80788"/>
    <w:rsid w:val="00C85B7F"/>
    <w:rsid w:val="00C9271E"/>
    <w:rsid w:val="00C95098"/>
    <w:rsid w:val="00CA2465"/>
    <w:rsid w:val="00CA2826"/>
    <w:rsid w:val="00CA6C16"/>
    <w:rsid w:val="00CB5AB0"/>
    <w:rsid w:val="00CC44DF"/>
    <w:rsid w:val="00CD2B19"/>
    <w:rsid w:val="00CE335A"/>
    <w:rsid w:val="00CF319C"/>
    <w:rsid w:val="00D074D6"/>
    <w:rsid w:val="00D07EF0"/>
    <w:rsid w:val="00D449BA"/>
    <w:rsid w:val="00D458B6"/>
    <w:rsid w:val="00D54AF9"/>
    <w:rsid w:val="00D61460"/>
    <w:rsid w:val="00D720E6"/>
    <w:rsid w:val="00D75A1D"/>
    <w:rsid w:val="00D80030"/>
    <w:rsid w:val="00D94C9F"/>
    <w:rsid w:val="00DA2E41"/>
    <w:rsid w:val="00DB38B8"/>
    <w:rsid w:val="00DB5945"/>
    <w:rsid w:val="00DE1A6E"/>
    <w:rsid w:val="00E27990"/>
    <w:rsid w:val="00E73CEF"/>
    <w:rsid w:val="00E778F4"/>
    <w:rsid w:val="00E85671"/>
    <w:rsid w:val="00E944F8"/>
    <w:rsid w:val="00E96B54"/>
    <w:rsid w:val="00EC46A2"/>
    <w:rsid w:val="00ED4DBB"/>
    <w:rsid w:val="00EE4857"/>
    <w:rsid w:val="00EF09BF"/>
    <w:rsid w:val="00F005CF"/>
    <w:rsid w:val="00F106CD"/>
    <w:rsid w:val="00F12178"/>
    <w:rsid w:val="00F12358"/>
    <w:rsid w:val="00F27554"/>
    <w:rsid w:val="00F3023D"/>
    <w:rsid w:val="00F35C6B"/>
    <w:rsid w:val="00F35E80"/>
    <w:rsid w:val="00F7153B"/>
    <w:rsid w:val="00F80161"/>
    <w:rsid w:val="00F816C3"/>
    <w:rsid w:val="00F84B13"/>
    <w:rsid w:val="00FB133D"/>
    <w:rsid w:val="00FB33F9"/>
    <w:rsid w:val="00FD0FAB"/>
    <w:rsid w:val="00FD41D6"/>
    <w:rsid w:val="00FD76A4"/>
    <w:rsid w:val="00FE57D6"/>
    <w:rsid w:val="00FF0C3C"/>
    <w:rsid w:val="0689D994"/>
    <w:rsid w:val="0E91F670"/>
    <w:rsid w:val="18E9F0AB"/>
    <w:rsid w:val="197FA4A8"/>
    <w:rsid w:val="23A996DF"/>
    <w:rsid w:val="29398C01"/>
    <w:rsid w:val="2BAC16FC"/>
    <w:rsid w:val="318D67D2"/>
    <w:rsid w:val="37F3FE36"/>
    <w:rsid w:val="3B63731F"/>
    <w:rsid w:val="422656B3"/>
    <w:rsid w:val="4661F920"/>
    <w:rsid w:val="4DE91174"/>
    <w:rsid w:val="56A41E4D"/>
    <w:rsid w:val="5DBD58AD"/>
    <w:rsid w:val="5E5C4442"/>
    <w:rsid w:val="5FF814A3"/>
    <w:rsid w:val="67D65BD7"/>
    <w:rsid w:val="6AEC9638"/>
    <w:rsid w:val="7A3A93CB"/>
    <w:rsid w:val="7B3FB03D"/>
    <w:rsid w:val="7F8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9EE41"/>
  <w15:docId w15:val="{8F1E9D05-1264-4916-B0E8-7DF6D38B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Calibri" w:hAnsi="Trebuchet M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F8"/>
    <w:pPr>
      <w:suppressAutoHyphens/>
      <w:spacing w:before="40" w:after="40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B9"/>
    <w:pPr>
      <w:keepNext/>
      <w:spacing w:before="120" w:after="80"/>
      <w:outlineLvl w:val="0"/>
    </w:pPr>
    <w:rPr>
      <w:rFonts w:eastAsia="Times New Roman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8B9"/>
    <w:pPr>
      <w:keepNext/>
      <w:spacing w:before="80"/>
      <w:outlineLvl w:val="1"/>
    </w:pPr>
    <w:rPr>
      <w:rFonts w:eastAsia="Times New Roman"/>
      <w:b/>
      <w:bCs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38B9"/>
    <w:pPr>
      <w:keepNext/>
      <w:spacing w:before="80"/>
      <w:outlineLvl w:val="2"/>
    </w:pPr>
    <w:rPr>
      <w:rFonts w:eastAsia="Times New Roman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8B9"/>
    <w:pPr>
      <w:suppressAutoHyphens/>
    </w:pPr>
    <w:rPr>
      <w:szCs w:val="22"/>
    </w:rPr>
  </w:style>
  <w:style w:type="character" w:customStyle="1" w:styleId="Heading1Char">
    <w:name w:val="Heading 1 Char"/>
    <w:link w:val="Heading1"/>
    <w:uiPriority w:val="9"/>
    <w:rsid w:val="00A938B9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938B9"/>
    <w:rPr>
      <w:rFonts w:eastAsia="Times New Roman" w:cs="Times New Roman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A938B9"/>
    <w:rPr>
      <w:rFonts w:eastAsia="Times New Roman" w:cs="Times New Roman"/>
      <w:b/>
      <w:bCs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938B9"/>
    <w:pPr>
      <w:spacing w:before="120" w:after="80"/>
      <w:jc w:val="center"/>
      <w:outlineLvl w:val="0"/>
    </w:pPr>
    <w:rPr>
      <w:rFonts w:eastAsia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uiPriority w:val="10"/>
    <w:rsid w:val="00A938B9"/>
    <w:rPr>
      <w:rFonts w:eastAsia="Times New Roman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8B9"/>
    <w:pPr>
      <w:jc w:val="center"/>
      <w:outlineLvl w:val="1"/>
    </w:pPr>
    <w:rPr>
      <w:rFonts w:eastAsia="Times New Roman"/>
      <w:sz w:val="24"/>
      <w:szCs w:val="24"/>
      <w:lang w:eastAsia="en-US"/>
    </w:rPr>
  </w:style>
  <w:style w:type="character" w:customStyle="1" w:styleId="SubtitleChar">
    <w:name w:val="Subtitle Char"/>
    <w:link w:val="Subtitle"/>
    <w:uiPriority w:val="11"/>
    <w:rsid w:val="00A938B9"/>
    <w:rPr>
      <w:rFonts w:eastAsia="Times New Roman" w:cs="Times New Roman"/>
      <w:sz w:val="24"/>
      <w:szCs w:val="24"/>
    </w:rPr>
  </w:style>
  <w:style w:type="character" w:styleId="Emphasis">
    <w:name w:val="Emphasis"/>
    <w:uiPriority w:val="20"/>
    <w:qFormat/>
    <w:rsid w:val="00A938B9"/>
    <w:rPr>
      <w:rFonts w:ascii="Trebuchet MS" w:hAnsi="Trebuchet MS"/>
      <w:i/>
      <w:iCs/>
      <w:sz w:val="20"/>
    </w:rPr>
  </w:style>
  <w:style w:type="character" w:styleId="IntenseEmphasis">
    <w:name w:val="Intense Emphasis"/>
    <w:uiPriority w:val="21"/>
    <w:qFormat/>
    <w:rsid w:val="00A938B9"/>
    <w:rPr>
      <w:rFonts w:ascii="Trebuchet MS" w:hAnsi="Trebuchet MS"/>
      <w:b/>
      <w:bCs/>
      <w:i/>
      <w:iCs/>
      <w:color w:val="auto"/>
      <w:sz w:val="24"/>
    </w:rPr>
  </w:style>
  <w:style w:type="character" w:styleId="Strong">
    <w:name w:val="Strong"/>
    <w:uiPriority w:val="22"/>
    <w:qFormat/>
    <w:rsid w:val="00A938B9"/>
    <w:rPr>
      <w:rFonts w:ascii="Trebuchet MS" w:hAnsi="Trebuchet M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938B9"/>
    <w:rPr>
      <w:i/>
      <w:iCs/>
      <w:color w:val="000000"/>
      <w:lang w:eastAsia="en-US"/>
    </w:rPr>
  </w:style>
  <w:style w:type="character" w:customStyle="1" w:styleId="QuoteChar">
    <w:name w:val="Quote Char"/>
    <w:link w:val="Quote"/>
    <w:uiPriority w:val="29"/>
    <w:rsid w:val="00A938B9"/>
    <w:rPr>
      <w:i/>
      <w:iCs/>
      <w:color w:val="000000"/>
    </w:rPr>
  </w:style>
  <w:style w:type="paragraph" w:customStyle="1" w:styleId="EVAeNEWSheading">
    <w:name w:val="EVAeNEWS heading"/>
    <w:basedOn w:val="Normal"/>
    <w:link w:val="EVAeNEWSheadingChar"/>
    <w:qFormat/>
    <w:rsid w:val="00A938B9"/>
    <w:pPr>
      <w:spacing w:after="0"/>
    </w:pPr>
    <w:rPr>
      <w:b/>
      <w:color w:val="943634"/>
      <w:lang w:eastAsia="en-US"/>
    </w:rPr>
  </w:style>
  <w:style w:type="character" w:customStyle="1" w:styleId="EVAeNEWSheadingChar">
    <w:name w:val="EVAeNEWS heading Char"/>
    <w:link w:val="EVAeNEWSheading"/>
    <w:rsid w:val="00A938B9"/>
    <w:rPr>
      <w:b/>
      <w:color w:val="943634"/>
    </w:rPr>
  </w:style>
  <w:style w:type="paragraph" w:customStyle="1" w:styleId="EVAeNEWStitle">
    <w:name w:val="EVAeNEWS title"/>
    <w:basedOn w:val="EVAeNEWSheading"/>
    <w:link w:val="EVAeNEWStitleChar"/>
    <w:qFormat/>
    <w:rsid w:val="00A938B9"/>
    <w:pPr>
      <w:pBdr>
        <w:top w:val="single" w:sz="4" w:space="1" w:color="943634"/>
        <w:bottom w:val="single" w:sz="4" w:space="1" w:color="943634"/>
      </w:pBdr>
      <w:shd w:val="clear" w:color="auto" w:fill="D9D9D9"/>
      <w:spacing w:before="120" w:after="80"/>
    </w:pPr>
  </w:style>
  <w:style w:type="character" w:customStyle="1" w:styleId="EVAeNEWStitleChar">
    <w:name w:val="EVAeNEWS title Char"/>
    <w:link w:val="EVAeNEWStitle"/>
    <w:rsid w:val="00A938B9"/>
    <w:rPr>
      <w:b/>
      <w:color w:val="943634"/>
      <w:shd w:val="clear" w:color="auto" w:fill="D9D9D9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202FC"/>
  </w:style>
  <w:style w:type="paragraph" w:styleId="Header">
    <w:name w:val="header"/>
    <w:basedOn w:val="Normal"/>
    <w:link w:val="Head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50E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1850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50E3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50E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850E3"/>
    <w:rPr>
      <w:color w:val="0000FF"/>
      <w:u w:val="single"/>
    </w:rPr>
  </w:style>
  <w:style w:type="table" w:styleId="TableGrid">
    <w:name w:val="Table Grid"/>
    <w:basedOn w:val="TableNormal"/>
    <w:uiPriority w:val="59"/>
    <w:rsid w:val="0096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Petrivalska\Enfield%20Voluntary%20Action\Renata_Profile%20-%20Documents\Distribution%20&amp;%20Other%20lists\EVA%202024%20%20cover%20letter%20memb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1CEEF82A38041A65363DD47E96682" ma:contentTypeVersion="16" ma:contentTypeDescription="Create a new document." ma:contentTypeScope="" ma:versionID="594ba536290d44040ce567d36ad688f1">
  <xsd:schema xmlns:xsd="http://www.w3.org/2001/XMLSchema" xmlns:xs="http://www.w3.org/2001/XMLSchema" xmlns:p="http://schemas.microsoft.com/office/2006/metadata/properties" xmlns:ns2="5525b9f0-82ba-4425-8d9d-4305336cfa4c" xmlns:ns3="9803aa1f-d872-4ce6-8224-4d3c73cd9bcd" targetNamespace="http://schemas.microsoft.com/office/2006/metadata/properties" ma:root="true" ma:fieldsID="68cf7262e8ef6038d0d2e927f85e8184" ns2:_="" ns3:_="">
    <xsd:import namespace="5525b9f0-82ba-4425-8d9d-4305336cfa4c"/>
    <xsd:import namespace="9803aa1f-d872-4ce6-8224-4d3c73cd9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5b9f0-82ba-4425-8d9d-4305336cf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3d18a9-4ad2-4904-b56d-e2c288e86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aa1f-d872-4ce6-8224-4d3c73cd9b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decbd7-bb36-4b81-a01f-3d313df381da}" ma:internalName="TaxCatchAll" ma:showField="CatchAllData" ma:web="9803aa1f-d872-4ce6-8224-4d3c73cd9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3aa1f-d872-4ce6-8224-4d3c73cd9bcd" xsi:nil="true"/>
    <lcf76f155ced4ddcb4097134ff3c332f xmlns="5525b9f0-82ba-4425-8d9d-4305336cfa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6EA24F-645E-4B39-BD1C-491653944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5b9f0-82ba-4425-8d9d-4305336cfa4c"/>
    <ds:schemaRef ds:uri="9803aa1f-d872-4ce6-8224-4d3c73cd9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D2BC0-1098-4D63-B5F8-B077A71DE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1B16D-11E5-4CBA-86C1-5BEFD1E8AF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6E6F9E-8773-4414-9855-89138265DC5A}">
  <ds:schemaRefs>
    <ds:schemaRef ds:uri="http://schemas.microsoft.com/office/2006/metadata/properties"/>
    <ds:schemaRef ds:uri="http://schemas.microsoft.com/office/infopath/2007/PartnerControls"/>
    <ds:schemaRef ds:uri="9803aa1f-d872-4ce6-8224-4d3c73cd9bcd"/>
    <ds:schemaRef ds:uri="5525b9f0-82ba-4425-8d9d-4305336cfa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EVA 2024  cover letter members</Template>
  <TotalTime>2</TotalTime>
  <Pages>1</Pages>
  <Words>195</Words>
  <Characters>920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1132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Petrivalska</dc:creator>
  <cp:keywords/>
  <dc:description/>
  <cp:lastModifiedBy>Jo Ikhelef</cp:lastModifiedBy>
  <cp:revision>5</cp:revision>
  <cp:lastPrinted>2024-11-11T13:47:00Z</cp:lastPrinted>
  <dcterms:created xsi:type="dcterms:W3CDTF">2025-11-28T14:58:00Z</dcterms:created>
  <dcterms:modified xsi:type="dcterms:W3CDTF">2025-11-28T15:06:00Z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0x010100E3C1CEEF82A38041A65363DD47E96682</vt:lpwstr>
  </property>
  <property fmtid="{D5CDD505-2E9C-101B-9397-08002B2CF9AE}" pid="3" name="MediaServiceImageTags">
    <vt:lpwstr/>
  </property>
</Properties>
</file>