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D7B6E" w14:textId="77777777" w:rsidR="00117CFE" w:rsidRDefault="00117CFE" w:rsidP="00F7153B">
      <w:pPr>
        <w:ind w:hanging="284"/>
        <w:jc w:val="center"/>
        <w:rPr>
          <w:rFonts w:asciiTheme="minorHAnsi" w:hAnsiTheme="minorHAnsi" w:cstheme="minorHAnsi"/>
          <w:sz w:val="16"/>
          <w:szCs w:val="16"/>
          <w:lang w:val="en-US"/>
        </w:rPr>
      </w:pPr>
    </w:p>
    <w:p w14:paraId="1FC46D8C" w14:textId="77777777" w:rsidR="00392434" w:rsidRDefault="00392434" w:rsidP="00392434">
      <w:pPr>
        <w:tabs>
          <w:tab w:val="right" w:pos="10490"/>
        </w:tabs>
        <w:ind w:right="-25"/>
        <w:jc w:val="center"/>
        <w:rPr>
          <w:rFonts w:cs="Arial"/>
          <w:b/>
          <w:sz w:val="24"/>
        </w:rPr>
      </w:pPr>
      <w:r w:rsidRPr="00F62B9C">
        <w:rPr>
          <w:rFonts w:cs="Arial"/>
          <w:b/>
          <w:sz w:val="24"/>
        </w:rPr>
        <w:t>JOB DESCRIPTION</w:t>
      </w:r>
    </w:p>
    <w:p w14:paraId="4DAB6515" w14:textId="77777777" w:rsidR="00392434" w:rsidRPr="00F62B9C" w:rsidRDefault="00392434" w:rsidP="00392434">
      <w:pPr>
        <w:tabs>
          <w:tab w:val="right" w:pos="10490"/>
        </w:tabs>
        <w:ind w:right="-25"/>
        <w:jc w:val="center"/>
        <w:rPr>
          <w:rFonts w:cs="Arial"/>
          <w:b/>
          <w:sz w:val="24"/>
        </w:rPr>
      </w:pPr>
    </w:p>
    <w:p w14:paraId="4351AC92" w14:textId="77777777" w:rsidR="00392434" w:rsidRPr="00F62B9C" w:rsidRDefault="00392434" w:rsidP="00392434">
      <w:pPr>
        <w:tabs>
          <w:tab w:val="right" w:pos="10490"/>
        </w:tabs>
        <w:ind w:left="-142" w:right="-25"/>
        <w:rPr>
          <w:rFonts w:cs="Arial"/>
          <w:b/>
          <w:sz w:val="24"/>
        </w:rPr>
      </w:pPr>
      <w:r w:rsidRPr="00F62B9C">
        <w:rPr>
          <w:rFonts w:cs="Arial"/>
          <w:b/>
          <w:sz w:val="24"/>
        </w:rPr>
        <w:t>POST:                          Development and Funding Advice Manager</w:t>
      </w:r>
    </w:p>
    <w:p w14:paraId="2F5643FE" w14:textId="087667EE" w:rsidR="00392434" w:rsidRPr="00F62B9C" w:rsidRDefault="00392434" w:rsidP="00392434">
      <w:pPr>
        <w:tabs>
          <w:tab w:val="right" w:pos="10490"/>
        </w:tabs>
        <w:ind w:left="2410" w:right="-25" w:hanging="2552"/>
        <w:rPr>
          <w:rFonts w:cs="Arial"/>
          <w:b/>
          <w:sz w:val="24"/>
        </w:rPr>
      </w:pPr>
      <w:r w:rsidRPr="00F62B9C">
        <w:rPr>
          <w:rFonts w:cs="Arial"/>
          <w:b/>
          <w:sz w:val="24"/>
        </w:rPr>
        <w:t xml:space="preserve">GRADE:                        </w:t>
      </w:r>
      <w:r>
        <w:rPr>
          <w:rFonts w:cs="Arial"/>
          <w:b/>
          <w:sz w:val="24"/>
        </w:rPr>
        <w:t>£28,000 - £</w:t>
      </w:r>
      <w:r w:rsidR="00192DBB">
        <w:rPr>
          <w:rFonts w:cs="Arial"/>
          <w:b/>
          <w:sz w:val="24"/>
        </w:rPr>
        <w:t>38</w:t>
      </w:r>
      <w:r>
        <w:rPr>
          <w:rFonts w:cs="Arial"/>
          <w:b/>
          <w:sz w:val="24"/>
        </w:rPr>
        <w:t>,000 (depending on experience)</w:t>
      </w:r>
    </w:p>
    <w:p w14:paraId="1B7B30C8" w14:textId="77777777" w:rsidR="00392434" w:rsidRPr="00F62B9C" w:rsidRDefault="00392434" w:rsidP="00392434">
      <w:pPr>
        <w:tabs>
          <w:tab w:val="right" w:pos="10490"/>
        </w:tabs>
        <w:ind w:left="-142" w:right="-25"/>
        <w:rPr>
          <w:rFonts w:cs="Arial"/>
          <w:b/>
          <w:sz w:val="24"/>
        </w:rPr>
      </w:pPr>
      <w:r w:rsidRPr="00F62B9C">
        <w:rPr>
          <w:rFonts w:cs="Arial"/>
          <w:b/>
          <w:sz w:val="24"/>
        </w:rPr>
        <w:t>PENSION:                     Employers Pension Contribution 6% of salary</w:t>
      </w:r>
    </w:p>
    <w:p w14:paraId="600B2366" w14:textId="77777777" w:rsidR="00392434" w:rsidRDefault="00392434" w:rsidP="00392434">
      <w:pPr>
        <w:tabs>
          <w:tab w:val="right" w:pos="10490"/>
        </w:tabs>
        <w:ind w:left="-142" w:right="-25"/>
        <w:rPr>
          <w:rFonts w:cs="Arial"/>
          <w:b/>
          <w:sz w:val="24"/>
        </w:rPr>
      </w:pPr>
      <w:r w:rsidRPr="00F62B9C">
        <w:rPr>
          <w:rFonts w:cs="Arial"/>
          <w:b/>
          <w:sz w:val="24"/>
        </w:rPr>
        <w:t xml:space="preserve">HOURS:                        36 hours per </w:t>
      </w:r>
      <w:r w:rsidRPr="002E6DA7">
        <w:rPr>
          <w:rFonts w:cs="Arial"/>
          <w:b/>
          <w:sz w:val="24"/>
        </w:rPr>
        <w:t>week (Flexible</w:t>
      </w:r>
      <w:r>
        <w:rPr>
          <w:rFonts w:cs="Arial"/>
          <w:b/>
          <w:sz w:val="24"/>
        </w:rPr>
        <w:t xml:space="preserve"> and part-time </w:t>
      </w:r>
      <w:r w:rsidRPr="002E6DA7">
        <w:rPr>
          <w:rFonts w:cs="Arial"/>
          <w:b/>
          <w:sz w:val="24"/>
        </w:rPr>
        <w:t xml:space="preserve">working hours </w:t>
      </w:r>
    </w:p>
    <w:p w14:paraId="2659E97B" w14:textId="77777777" w:rsidR="00392434" w:rsidRPr="00F62B9C" w:rsidRDefault="00392434" w:rsidP="00392434">
      <w:pPr>
        <w:tabs>
          <w:tab w:val="right" w:pos="10490"/>
        </w:tabs>
        <w:ind w:left="-142" w:right="-25"/>
        <w:rPr>
          <w:rFonts w:cs="Arial"/>
          <w:b/>
          <w:sz w:val="24"/>
        </w:rPr>
      </w:pPr>
      <w:r>
        <w:rPr>
          <w:rFonts w:cs="Arial"/>
          <w:b/>
          <w:sz w:val="24"/>
        </w:rPr>
        <w:tab/>
      </w:r>
      <w:r w:rsidRPr="002E6DA7">
        <w:rPr>
          <w:rFonts w:cs="Arial"/>
          <w:b/>
          <w:sz w:val="24"/>
        </w:rPr>
        <w:t>negotiable)</w:t>
      </w:r>
    </w:p>
    <w:p w14:paraId="625EDCF6" w14:textId="77777777" w:rsidR="00392434" w:rsidRDefault="00392434" w:rsidP="00392434">
      <w:pPr>
        <w:tabs>
          <w:tab w:val="right" w:pos="10490"/>
        </w:tabs>
        <w:ind w:left="-142" w:right="-25"/>
        <w:rPr>
          <w:rFonts w:cs="Arial"/>
          <w:b/>
          <w:sz w:val="24"/>
        </w:rPr>
      </w:pPr>
      <w:r w:rsidRPr="00F62B9C">
        <w:rPr>
          <w:rFonts w:cs="Arial"/>
          <w:b/>
          <w:sz w:val="24"/>
        </w:rPr>
        <w:t xml:space="preserve">RESPONSIBLE TO:     </w:t>
      </w:r>
      <w:r>
        <w:rPr>
          <w:rFonts w:cs="Arial"/>
          <w:b/>
          <w:sz w:val="24"/>
        </w:rPr>
        <w:t xml:space="preserve">   </w:t>
      </w:r>
      <w:r w:rsidRPr="00F62B9C">
        <w:rPr>
          <w:rFonts w:cs="Arial"/>
          <w:b/>
          <w:sz w:val="24"/>
        </w:rPr>
        <w:t>Community Accountant</w:t>
      </w:r>
    </w:p>
    <w:p w14:paraId="6C4FBBEE" w14:textId="77777777" w:rsidR="00392434" w:rsidRPr="00F62B9C" w:rsidRDefault="00392434" w:rsidP="00392434">
      <w:pPr>
        <w:tabs>
          <w:tab w:val="right" w:pos="10490"/>
        </w:tabs>
        <w:ind w:left="-142" w:right="-25"/>
        <w:rPr>
          <w:rFonts w:cs="Arial"/>
          <w:b/>
          <w:sz w:val="24"/>
        </w:rPr>
      </w:pPr>
    </w:p>
    <w:p w14:paraId="49E98F3F" w14:textId="77777777" w:rsidR="00392434" w:rsidRDefault="00392434" w:rsidP="00392434">
      <w:pPr>
        <w:tabs>
          <w:tab w:val="right" w:pos="10490"/>
        </w:tabs>
        <w:ind w:left="-142" w:right="-25"/>
        <w:rPr>
          <w:rFonts w:cs="Arial"/>
          <w:b/>
          <w:sz w:val="24"/>
        </w:rPr>
      </w:pPr>
    </w:p>
    <w:p w14:paraId="20295269" w14:textId="77777777" w:rsidR="00392434" w:rsidRPr="00F62B9C" w:rsidRDefault="00392434" w:rsidP="00392434">
      <w:pPr>
        <w:tabs>
          <w:tab w:val="right" w:pos="10490"/>
        </w:tabs>
        <w:ind w:left="-142" w:right="-25"/>
        <w:rPr>
          <w:rFonts w:cs="Arial"/>
          <w:b/>
          <w:sz w:val="24"/>
        </w:rPr>
      </w:pPr>
      <w:r w:rsidRPr="00F62B9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28DCC" wp14:editId="7D7680C1">
                <wp:simplePos x="0" y="0"/>
                <wp:positionH relativeFrom="column">
                  <wp:posOffset>0</wp:posOffset>
                </wp:positionH>
                <wp:positionV relativeFrom="paragraph">
                  <wp:posOffset>-76200</wp:posOffset>
                </wp:positionV>
                <wp:extent cx="67056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92327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6pt" to="528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"/>
            </w:pict>
          </mc:Fallback>
        </mc:AlternateContent>
      </w:r>
      <w:r w:rsidRPr="00F62B9C">
        <w:rPr>
          <w:rFonts w:cs="Arial"/>
          <w:b/>
          <w:sz w:val="24"/>
        </w:rPr>
        <w:t>Purpose of the Post</w:t>
      </w:r>
    </w:p>
    <w:p w14:paraId="6C4B368C" w14:textId="77777777" w:rsidR="00392434" w:rsidRPr="00F62B9C" w:rsidRDefault="00392434" w:rsidP="00392434">
      <w:pPr>
        <w:spacing w:after="0"/>
        <w:ind w:left="-142" w:right="-330"/>
        <w:rPr>
          <w:rFonts w:cs="Arial"/>
          <w:sz w:val="24"/>
          <w:szCs w:val="24"/>
        </w:rPr>
      </w:pPr>
      <w:r w:rsidRPr="00F62B9C">
        <w:rPr>
          <w:rFonts w:cs="Arial"/>
          <w:sz w:val="24"/>
          <w:szCs w:val="24"/>
        </w:rPr>
        <w:t>To give infrastructure support to local voluntary and community sector (VCS) groups and social enterprises to enable them to develop and fundraise. The service will work</w:t>
      </w:r>
      <w:r w:rsidRPr="002E6DA7">
        <w:rPr>
          <w:rFonts w:cs="Arial"/>
          <w:sz w:val="24"/>
          <w:szCs w:val="24"/>
          <w:shd w:val="clear" w:color="auto" w:fill="FFFFFF" w:themeFill="background1"/>
        </w:rPr>
        <w:t xml:space="preserve"> with local groups to </w:t>
      </w:r>
      <w:r>
        <w:rPr>
          <w:rFonts w:cs="Arial"/>
          <w:sz w:val="24"/>
          <w:szCs w:val="24"/>
          <w:shd w:val="clear" w:color="auto" w:fill="FFFFFF" w:themeFill="background1"/>
        </w:rPr>
        <w:t>enable</w:t>
      </w:r>
      <w:r w:rsidRPr="002E6DA7">
        <w:rPr>
          <w:rFonts w:cs="Arial"/>
          <w:sz w:val="24"/>
          <w:szCs w:val="24"/>
          <w:shd w:val="clear" w:color="auto" w:fill="FFFFFF" w:themeFill="background1"/>
        </w:rPr>
        <w:t xml:space="preserve"> them to support the communities they serve more effectively.  This involves </w:t>
      </w:r>
      <w:r>
        <w:rPr>
          <w:rFonts w:cs="Arial"/>
          <w:sz w:val="24"/>
          <w:szCs w:val="24"/>
          <w:shd w:val="clear" w:color="auto" w:fill="FFFFFF" w:themeFill="background1"/>
        </w:rPr>
        <w:t xml:space="preserve">holding </w:t>
      </w:r>
      <w:r w:rsidRPr="002E6DA7">
        <w:rPr>
          <w:rFonts w:cs="Arial"/>
          <w:sz w:val="24"/>
          <w:szCs w:val="24"/>
          <w:shd w:val="clear" w:color="auto" w:fill="FFFFFF" w:themeFill="background1"/>
        </w:rPr>
        <w:t xml:space="preserve">one-to-one meetings with groups at EVA and </w:t>
      </w:r>
      <w:r>
        <w:rPr>
          <w:rFonts w:cs="Arial"/>
          <w:sz w:val="24"/>
          <w:szCs w:val="24"/>
          <w:shd w:val="clear" w:color="auto" w:fill="FFFFFF" w:themeFill="background1"/>
        </w:rPr>
        <w:t xml:space="preserve">the premises of VCS </w:t>
      </w:r>
      <w:r w:rsidRPr="002E6DA7">
        <w:rPr>
          <w:rFonts w:cs="Arial"/>
          <w:sz w:val="24"/>
          <w:szCs w:val="24"/>
          <w:shd w:val="clear" w:color="auto" w:fill="FFFFFF" w:themeFill="background1"/>
        </w:rPr>
        <w:t xml:space="preserve">groups. On occasion the meetings can be set remotely on-line, emails and by telephone, dependent on the </w:t>
      </w:r>
      <w:r>
        <w:rPr>
          <w:rFonts w:cs="Arial"/>
          <w:sz w:val="24"/>
          <w:szCs w:val="24"/>
          <w:shd w:val="clear" w:color="auto" w:fill="FFFFFF" w:themeFill="background1"/>
        </w:rPr>
        <w:t>organisation’s requirements.</w:t>
      </w:r>
    </w:p>
    <w:p w14:paraId="1C787FBD" w14:textId="77777777" w:rsidR="00392434" w:rsidRPr="00F62B9C" w:rsidRDefault="00392434" w:rsidP="00392434">
      <w:pPr>
        <w:tabs>
          <w:tab w:val="right" w:pos="10490"/>
        </w:tabs>
        <w:spacing w:after="0"/>
        <w:ind w:right="-25"/>
        <w:rPr>
          <w:rFonts w:cs="Arial"/>
          <w:sz w:val="24"/>
        </w:rPr>
      </w:pPr>
    </w:p>
    <w:p w14:paraId="55C93845" w14:textId="77777777" w:rsidR="00392434" w:rsidRPr="00F62B9C" w:rsidRDefault="00392434" w:rsidP="00392434">
      <w:pPr>
        <w:tabs>
          <w:tab w:val="right" w:pos="10490"/>
        </w:tabs>
        <w:spacing w:after="0"/>
        <w:ind w:left="-142" w:right="-25"/>
        <w:rPr>
          <w:rFonts w:cs="Arial"/>
          <w:b/>
          <w:sz w:val="24"/>
        </w:rPr>
      </w:pPr>
      <w:r w:rsidRPr="00F62B9C">
        <w:rPr>
          <w:rFonts w:cs="Arial"/>
          <w:b/>
          <w:sz w:val="24"/>
        </w:rPr>
        <w:t>Duties of the Post</w:t>
      </w:r>
    </w:p>
    <w:p w14:paraId="23809B44" w14:textId="77777777" w:rsidR="00392434" w:rsidRPr="00F62B9C" w:rsidRDefault="00392434" w:rsidP="00392434">
      <w:pPr>
        <w:tabs>
          <w:tab w:val="right" w:pos="10490"/>
        </w:tabs>
        <w:spacing w:after="0"/>
        <w:ind w:left="-142" w:right="-25"/>
        <w:rPr>
          <w:rFonts w:cs="Arial"/>
          <w:b/>
          <w:sz w:val="24"/>
        </w:rPr>
      </w:pPr>
    </w:p>
    <w:p w14:paraId="17D13E45" w14:textId="77777777" w:rsidR="00392434" w:rsidRPr="00F62B9C" w:rsidRDefault="00392434" w:rsidP="0039243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F62B9C">
        <w:rPr>
          <w:rFonts w:cs="Arial"/>
          <w:sz w:val="24"/>
        </w:rPr>
        <w:t>Formulate a detailed work plan for the implementation and promotion of the development and funding advice service and oversee and manage the service within the</w:t>
      </w:r>
      <w:r w:rsidRPr="002E6DA7">
        <w:rPr>
          <w:rFonts w:cs="Arial"/>
          <w:sz w:val="24"/>
        </w:rPr>
        <w:t xml:space="preserve"> outputs, outcomes and budget</w:t>
      </w:r>
      <w:r>
        <w:rPr>
          <w:rFonts w:cs="Arial"/>
          <w:sz w:val="24"/>
        </w:rPr>
        <w:t xml:space="preserve"> agreed with the funders.</w:t>
      </w:r>
    </w:p>
    <w:p w14:paraId="514EAA3E" w14:textId="77777777" w:rsidR="00392434" w:rsidRPr="00F62B9C" w:rsidRDefault="00392434" w:rsidP="00392434">
      <w:pPr>
        <w:spacing w:after="0"/>
        <w:ind w:left="-142"/>
        <w:rPr>
          <w:rFonts w:cs="Arial"/>
          <w:sz w:val="24"/>
        </w:rPr>
      </w:pPr>
    </w:p>
    <w:p w14:paraId="51E5E9CF" w14:textId="77777777" w:rsidR="00392434" w:rsidRPr="00F62B9C" w:rsidRDefault="00392434" w:rsidP="0039243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F62B9C">
        <w:rPr>
          <w:rFonts w:cs="Arial"/>
          <w:sz w:val="24"/>
        </w:rPr>
        <w:t>To assist VCS organisations with planning and implementing their monitoring, reviewing and evaluation; and support VCS organisations with measuring and communicating impact</w:t>
      </w:r>
      <w:r>
        <w:rPr>
          <w:rFonts w:cs="Arial"/>
          <w:sz w:val="24"/>
        </w:rPr>
        <w:t>.</w:t>
      </w:r>
    </w:p>
    <w:p w14:paraId="7C478981" w14:textId="77777777" w:rsidR="00392434" w:rsidRPr="00F62B9C" w:rsidRDefault="00392434" w:rsidP="00392434">
      <w:pPr>
        <w:pStyle w:val="ListParagraph"/>
        <w:ind w:left="-142"/>
        <w:rPr>
          <w:sz w:val="24"/>
        </w:rPr>
      </w:pPr>
    </w:p>
    <w:p w14:paraId="5F731BDD" w14:textId="77777777" w:rsidR="00392434" w:rsidRDefault="00392434" w:rsidP="0039243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2E6DA7">
        <w:rPr>
          <w:rFonts w:cs="Arial"/>
          <w:sz w:val="24"/>
        </w:rPr>
        <w:t>To provide practical information to local groups on appropriate funding streams and their criteria by reviewing their funding proposals and offering feedback</w:t>
      </w:r>
      <w:r>
        <w:rPr>
          <w:rFonts w:cs="Arial"/>
          <w:sz w:val="24"/>
        </w:rPr>
        <w:t>.</w:t>
      </w:r>
    </w:p>
    <w:p w14:paraId="5E00CCD1" w14:textId="77777777" w:rsidR="00392434" w:rsidRDefault="00392434" w:rsidP="00392434">
      <w:pPr>
        <w:pStyle w:val="ListParagraph"/>
        <w:rPr>
          <w:rFonts w:cs="Arial"/>
          <w:sz w:val="24"/>
        </w:rPr>
      </w:pPr>
    </w:p>
    <w:p w14:paraId="5FBE5E77" w14:textId="77777777" w:rsidR="00392434" w:rsidRPr="00C54266" w:rsidRDefault="00392434" w:rsidP="0039243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C54266">
        <w:rPr>
          <w:rFonts w:cs="Arial"/>
          <w:sz w:val="24"/>
        </w:rPr>
        <w:t xml:space="preserve">To provide EVA’s Communication Officer with a list of appropriate funding opportunities </w:t>
      </w:r>
      <w:proofErr w:type="gramStart"/>
      <w:r w:rsidRPr="00C54266">
        <w:rPr>
          <w:rFonts w:cs="Arial"/>
          <w:sz w:val="24"/>
        </w:rPr>
        <w:t>on a monthly basis</w:t>
      </w:r>
      <w:proofErr w:type="gramEnd"/>
      <w:r w:rsidRPr="00C54266">
        <w:rPr>
          <w:rFonts w:cs="Arial"/>
          <w:sz w:val="24"/>
        </w:rPr>
        <w:t xml:space="preserve"> for inclusion in EVA’s regular voluntary sector bulletin </w:t>
      </w:r>
      <w:proofErr w:type="spellStart"/>
      <w:r w:rsidRPr="00C54266">
        <w:rPr>
          <w:rFonts w:cs="Arial"/>
          <w:sz w:val="24"/>
        </w:rPr>
        <w:t>EVANews</w:t>
      </w:r>
      <w:proofErr w:type="spellEnd"/>
      <w:r w:rsidRPr="00C54266">
        <w:rPr>
          <w:rFonts w:cs="Arial"/>
          <w:sz w:val="24"/>
        </w:rPr>
        <w:t>.</w:t>
      </w:r>
    </w:p>
    <w:p w14:paraId="6C6BAA84" w14:textId="77777777" w:rsidR="00392434" w:rsidRPr="00F62B9C" w:rsidRDefault="00392434" w:rsidP="00392434">
      <w:pPr>
        <w:widowControl w:val="0"/>
        <w:numPr>
          <w:ilvl w:val="0"/>
          <w:numId w:val="2"/>
        </w:numPr>
        <w:tabs>
          <w:tab w:val="clear" w:pos="720"/>
          <w:tab w:val="num" w:pos="426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F62B9C">
        <w:rPr>
          <w:rFonts w:cs="Arial"/>
          <w:sz w:val="24"/>
        </w:rPr>
        <w:lastRenderedPageBreak/>
        <w:t>To advise</w:t>
      </w:r>
      <w:r>
        <w:rPr>
          <w:rFonts w:cs="Arial"/>
          <w:sz w:val="24"/>
        </w:rPr>
        <w:t xml:space="preserve"> local</w:t>
      </w:r>
      <w:r w:rsidRPr="00F62B9C">
        <w:rPr>
          <w:rFonts w:cs="Arial"/>
          <w:sz w:val="24"/>
        </w:rPr>
        <w:t xml:space="preserve"> VCS </w:t>
      </w:r>
      <w:r w:rsidRPr="002E6DA7">
        <w:rPr>
          <w:rFonts w:cs="Arial"/>
          <w:sz w:val="24"/>
        </w:rPr>
        <w:t xml:space="preserve">groups and social enterprises on a range of legal structures, policies and charity registration issues; and assist in choosing the most appropriate structures and </w:t>
      </w:r>
      <w:r>
        <w:rPr>
          <w:rFonts w:cs="Arial"/>
          <w:sz w:val="24"/>
        </w:rPr>
        <w:t>support</w:t>
      </w:r>
      <w:r w:rsidRPr="002E6DA7">
        <w:rPr>
          <w:rFonts w:cs="Arial"/>
          <w:sz w:val="24"/>
        </w:rPr>
        <w:t xml:space="preserve"> their registration process</w:t>
      </w:r>
      <w:r>
        <w:rPr>
          <w:rFonts w:cs="Arial"/>
          <w:sz w:val="24"/>
        </w:rPr>
        <w:t>.</w:t>
      </w:r>
    </w:p>
    <w:p w14:paraId="7979861B" w14:textId="77777777" w:rsidR="00392434" w:rsidRPr="00F62B9C" w:rsidRDefault="00392434" w:rsidP="00392434">
      <w:pPr>
        <w:tabs>
          <w:tab w:val="right" w:pos="10490"/>
        </w:tabs>
        <w:spacing w:after="0"/>
        <w:ind w:right="-25"/>
        <w:rPr>
          <w:rFonts w:cs="Arial"/>
          <w:sz w:val="24"/>
        </w:rPr>
      </w:pPr>
    </w:p>
    <w:p w14:paraId="461AB943" w14:textId="77777777" w:rsidR="00392434" w:rsidRDefault="00392434" w:rsidP="0039243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F62B9C">
        <w:rPr>
          <w:rFonts w:cs="Arial"/>
          <w:sz w:val="24"/>
        </w:rPr>
        <w:t xml:space="preserve">To </w:t>
      </w:r>
      <w:r>
        <w:rPr>
          <w:rFonts w:cs="Arial"/>
          <w:sz w:val="24"/>
        </w:rPr>
        <w:t>identify and run training courses relevant to the needs of Enfield’s VCS organisations in conjunction with other EVA staff</w:t>
      </w:r>
      <w:r w:rsidRPr="002E6DA7">
        <w:rPr>
          <w:rFonts w:cs="Arial"/>
          <w:sz w:val="24"/>
        </w:rPr>
        <w:t>.  Where training is outsourced, commission appropriate trainers to deliver relevant training courses in accordance with the training needs identified.</w:t>
      </w:r>
    </w:p>
    <w:p w14:paraId="0A421822" w14:textId="77777777" w:rsidR="00392434" w:rsidRDefault="00392434" w:rsidP="00392434">
      <w:pPr>
        <w:pStyle w:val="ListParagraph"/>
        <w:rPr>
          <w:rFonts w:cs="Arial"/>
          <w:sz w:val="24"/>
        </w:rPr>
      </w:pPr>
    </w:p>
    <w:p w14:paraId="24A48D32" w14:textId="77777777" w:rsidR="00392434" w:rsidRPr="00CE27E5" w:rsidRDefault="00392434" w:rsidP="0039243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CE27E5">
        <w:rPr>
          <w:rFonts w:cs="Arial"/>
          <w:sz w:val="24"/>
        </w:rPr>
        <w:t>To liaise with EVA’s Administrative Assistant regarding arrangements for training courses and to liaise with EVA’s communication officer regarding training/event dates and advertising to ensure adequate information and time is given to groups.</w:t>
      </w:r>
    </w:p>
    <w:p w14:paraId="57C97D85" w14:textId="77777777" w:rsidR="00392434" w:rsidRDefault="00392434" w:rsidP="00392434">
      <w:pPr>
        <w:widowControl w:val="0"/>
        <w:tabs>
          <w:tab w:val="right" w:pos="10490"/>
        </w:tabs>
        <w:autoSpaceDE w:val="0"/>
        <w:adjustRightInd w:val="0"/>
        <w:spacing w:after="0"/>
        <w:ind w:right="-25"/>
        <w:rPr>
          <w:rFonts w:cs="Arial"/>
          <w:sz w:val="24"/>
        </w:rPr>
      </w:pPr>
    </w:p>
    <w:p w14:paraId="67E146A8" w14:textId="77777777" w:rsidR="00392434" w:rsidRPr="00F62B9C" w:rsidRDefault="00392434" w:rsidP="0039243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F62B9C">
        <w:rPr>
          <w:rFonts w:cs="Arial"/>
          <w:sz w:val="24"/>
        </w:rPr>
        <w:t>To</w:t>
      </w:r>
      <w:r>
        <w:rPr>
          <w:rFonts w:cs="Arial"/>
          <w:sz w:val="24"/>
        </w:rPr>
        <w:t xml:space="preserve"> support groups with </w:t>
      </w:r>
      <w:r w:rsidRPr="00F62B9C">
        <w:rPr>
          <w:rFonts w:cs="Arial"/>
          <w:sz w:val="24"/>
        </w:rPr>
        <w:t xml:space="preserve">best practice and </w:t>
      </w:r>
      <w:proofErr w:type="gramStart"/>
      <w:r w:rsidRPr="00F62B9C">
        <w:rPr>
          <w:rFonts w:cs="Arial"/>
          <w:sz w:val="24"/>
        </w:rPr>
        <w:t>provide assistance</w:t>
      </w:r>
      <w:proofErr w:type="gramEnd"/>
      <w:r w:rsidRPr="00F62B9C">
        <w:rPr>
          <w:rFonts w:cs="Arial"/>
          <w:sz w:val="24"/>
        </w:rPr>
        <w:t xml:space="preserve"> with; writing business plans; fundraising strategies; quality assurance; policies and procedures; and other organisational development required by organisations</w:t>
      </w:r>
      <w:r>
        <w:rPr>
          <w:rFonts w:cs="Arial"/>
          <w:sz w:val="24"/>
        </w:rPr>
        <w:t>.</w:t>
      </w:r>
    </w:p>
    <w:p w14:paraId="48609816" w14:textId="77777777" w:rsidR="00392434" w:rsidRPr="00F62B9C" w:rsidRDefault="00392434" w:rsidP="00392434">
      <w:pPr>
        <w:tabs>
          <w:tab w:val="num" w:pos="284"/>
          <w:tab w:val="right" w:pos="10490"/>
        </w:tabs>
        <w:spacing w:after="0"/>
        <w:ind w:left="284" w:right="-25" w:hanging="426"/>
        <w:rPr>
          <w:rFonts w:cs="Arial"/>
          <w:sz w:val="24"/>
        </w:rPr>
      </w:pPr>
    </w:p>
    <w:p w14:paraId="3CB763E7" w14:textId="77777777" w:rsidR="00392434" w:rsidRPr="00F62B9C" w:rsidRDefault="00392434" w:rsidP="0039243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F62B9C">
        <w:rPr>
          <w:rFonts w:cs="Arial"/>
          <w:sz w:val="24"/>
        </w:rPr>
        <w:t>To be aware of local and national initiatives and how these relate to local issues and be able to advise and disseminate relevant information to the local VCS</w:t>
      </w:r>
      <w:r>
        <w:rPr>
          <w:rFonts w:cs="Arial"/>
          <w:sz w:val="24"/>
        </w:rPr>
        <w:t>.</w:t>
      </w:r>
    </w:p>
    <w:p w14:paraId="62805B93" w14:textId="77777777" w:rsidR="00392434" w:rsidRPr="00F62B9C" w:rsidRDefault="00392434" w:rsidP="00392434">
      <w:pPr>
        <w:tabs>
          <w:tab w:val="num" w:pos="284"/>
          <w:tab w:val="right" w:pos="10490"/>
        </w:tabs>
        <w:spacing w:after="0"/>
        <w:ind w:left="284" w:right="-23" w:hanging="426"/>
        <w:jc w:val="both"/>
        <w:rPr>
          <w:rFonts w:cs="Arial"/>
          <w:sz w:val="24"/>
          <w:szCs w:val="24"/>
        </w:rPr>
      </w:pPr>
    </w:p>
    <w:p w14:paraId="7145FB41" w14:textId="77777777" w:rsidR="00392434" w:rsidRPr="00F62B9C" w:rsidRDefault="00392434" w:rsidP="00392434">
      <w:pPr>
        <w:tabs>
          <w:tab w:val="right" w:pos="10490"/>
        </w:tabs>
        <w:spacing w:after="0"/>
        <w:ind w:left="-227" w:right="-23" w:firstLine="85"/>
        <w:rPr>
          <w:rFonts w:cs="Arial"/>
          <w:b/>
          <w:sz w:val="24"/>
          <w:szCs w:val="24"/>
        </w:rPr>
      </w:pPr>
      <w:r w:rsidRPr="00F62B9C">
        <w:rPr>
          <w:rFonts w:cs="Arial"/>
          <w:b/>
          <w:sz w:val="24"/>
          <w:szCs w:val="24"/>
        </w:rPr>
        <w:t xml:space="preserve">Management of </w:t>
      </w:r>
      <w:r>
        <w:rPr>
          <w:rFonts w:cs="Arial"/>
          <w:b/>
          <w:sz w:val="24"/>
          <w:szCs w:val="24"/>
        </w:rPr>
        <w:t>Projects</w:t>
      </w:r>
    </w:p>
    <w:p w14:paraId="24C4D930" w14:textId="77777777" w:rsidR="00392434" w:rsidRPr="00F62B9C" w:rsidRDefault="00392434" w:rsidP="00392434">
      <w:pPr>
        <w:tabs>
          <w:tab w:val="num" w:pos="284"/>
          <w:tab w:val="right" w:pos="10490"/>
        </w:tabs>
        <w:spacing w:after="0"/>
        <w:ind w:right="-25"/>
        <w:rPr>
          <w:rFonts w:cs="Arial"/>
          <w:sz w:val="24"/>
        </w:rPr>
      </w:pPr>
    </w:p>
    <w:p w14:paraId="2ECCC18F" w14:textId="018F6FE9" w:rsidR="00392434" w:rsidRPr="00F62B9C" w:rsidRDefault="00392434" w:rsidP="00392434">
      <w:pPr>
        <w:widowControl w:val="0"/>
        <w:numPr>
          <w:ilvl w:val="0"/>
          <w:numId w:val="3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F62B9C">
        <w:rPr>
          <w:rFonts w:cs="Arial"/>
          <w:sz w:val="24"/>
        </w:rPr>
        <w:t xml:space="preserve">The Development and Funding Advice Manager will be responsible for managing </w:t>
      </w:r>
      <w:r w:rsidR="000C4C19">
        <w:rPr>
          <w:rFonts w:cs="Arial"/>
          <w:sz w:val="24"/>
        </w:rPr>
        <w:t xml:space="preserve">projects or elements of projects.  This will involve overseeing and implementing project plans and </w:t>
      </w:r>
      <w:r w:rsidRPr="00F62B9C">
        <w:rPr>
          <w:rFonts w:cs="Arial"/>
          <w:sz w:val="24"/>
        </w:rPr>
        <w:t>arrangements with external trainers and consultants contracted to deliver courses and services for the projects managed</w:t>
      </w:r>
      <w:r>
        <w:rPr>
          <w:rFonts w:cs="Arial"/>
          <w:sz w:val="24"/>
        </w:rPr>
        <w:t>.</w:t>
      </w:r>
    </w:p>
    <w:p w14:paraId="35B1A1DB" w14:textId="77777777" w:rsidR="00392434" w:rsidRPr="00F62B9C" w:rsidRDefault="00392434" w:rsidP="000C4C19">
      <w:pPr>
        <w:widowControl w:val="0"/>
        <w:tabs>
          <w:tab w:val="num" w:pos="284"/>
          <w:tab w:val="right" w:pos="10490"/>
        </w:tabs>
        <w:autoSpaceDE w:val="0"/>
        <w:adjustRightInd w:val="0"/>
        <w:spacing w:after="0"/>
        <w:ind w:right="-25"/>
        <w:rPr>
          <w:rFonts w:cs="Arial"/>
          <w:sz w:val="24"/>
        </w:rPr>
      </w:pPr>
    </w:p>
    <w:p w14:paraId="7A9B1AC2" w14:textId="77777777" w:rsidR="00392434" w:rsidRPr="00F62B9C" w:rsidRDefault="00392434" w:rsidP="00392434">
      <w:pPr>
        <w:tabs>
          <w:tab w:val="right" w:pos="10490"/>
        </w:tabs>
        <w:spacing w:after="0"/>
        <w:ind w:right="-25" w:hanging="142"/>
        <w:rPr>
          <w:rFonts w:cs="Arial"/>
          <w:b/>
          <w:sz w:val="24"/>
        </w:rPr>
      </w:pPr>
      <w:r w:rsidRPr="00F62B9C">
        <w:rPr>
          <w:rFonts w:cs="Arial"/>
          <w:b/>
          <w:sz w:val="24"/>
        </w:rPr>
        <w:t>Monitoring and Evaluation</w:t>
      </w:r>
    </w:p>
    <w:p w14:paraId="2B5E7A44" w14:textId="77777777" w:rsidR="00392434" w:rsidRPr="00F62B9C" w:rsidRDefault="00392434" w:rsidP="00392434">
      <w:pPr>
        <w:tabs>
          <w:tab w:val="right" w:pos="10490"/>
        </w:tabs>
        <w:spacing w:after="0"/>
        <w:ind w:right="-25"/>
        <w:rPr>
          <w:rFonts w:cs="Arial"/>
          <w:b/>
          <w:sz w:val="24"/>
        </w:rPr>
      </w:pPr>
    </w:p>
    <w:p w14:paraId="62854ADB" w14:textId="77777777" w:rsidR="00392434" w:rsidRDefault="00392434" w:rsidP="00392434">
      <w:pPr>
        <w:widowControl w:val="0"/>
        <w:numPr>
          <w:ilvl w:val="0"/>
          <w:numId w:val="4"/>
        </w:numPr>
        <w:tabs>
          <w:tab w:val="clear" w:pos="108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BF7D20">
        <w:rPr>
          <w:rFonts w:cs="Arial"/>
          <w:sz w:val="24"/>
        </w:rPr>
        <w:t xml:space="preserve">To keep a record of groups worked with and meetings held </w:t>
      </w:r>
      <w:proofErr w:type="gramStart"/>
      <w:r w:rsidRPr="00BF7D20">
        <w:rPr>
          <w:rFonts w:cs="Arial"/>
          <w:sz w:val="24"/>
        </w:rPr>
        <w:t>in order to</w:t>
      </w:r>
      <w:proofErr w:type="gramEnd"/>
      <w:r w:rsidRPr="00BF7D20">
        <w:rPr>
          <w:rFonts w:cs="Arial"/>
          <w:sz w:val="24"/>
        </w:rPr>
        <w:t xml:space="preserve"> provide quarterly monitoring and contact information to relevant EVA Staff. </w:t>
      </w:r>
    </w:p>
    <w:p w14:paraId="2E95B0B1" w14:textId="77777777" w:rsidR="00392434" w:rsidRDefault="00392434" w:rsidP="00392434">
      <w:pPr>
        <w:widowControl w:val="0"/>
        <w:tabs>
          <w:tab w:val="right" w:pos="10490"/>
        </w:tabs>
        <w:suppressAutoHyphens w:val="0"/>
        <w:autoSpaceDE w:val="0"/>
        <w:adjustRightInd w:val="0"/>
        <w:spacing w:before="0" w:after="0"/>
        <w:ind w:left="284" w:right="-25"/>
        <w:rPr>
          <w:rFonts w:cs="Arial"/>
          <w:sz w:val="24"/>
        </w:rPr>
      </w:pPr>
    </w:p>
    <w:p w14:paraId="3FA836D0" w14:textId="77777777" w:rsidR="00392434" w:rsidRDefault="00392434" w:rsidP="00392434">
      <w:pPr>
        <w:widowControl w:val="0"/>
        <w:numPr>
          <w:ilvl w:val="0"/>
          <w:numId w:val="4"/>
        </w:numPr>
        <w:tabs>
          <w:tab w:val="clear" w:pos="108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>
        <w:rPr>
          <w:rFonts w:cs="Arial"/>
          <w:sz w:val="24"/>
        </w:rPr>
        <w:t>R</w:t>
      </w:r>
      <w:r w:rsidRPr="00F62B9C">
        <w:rPr>
          <w:rFonts w:cs="Arial"/>
          <w:sz w:val="24"/>
        </w:rPr>
        <w:t>egularly review progress of current projects; and prepare written evaluation reports for EVA’s Impact Report; updates for the staff and trustees; and for funders and partners on behalf of the Development and Funding Advice Service</w:t>
      </w:r>
      <w:r>
        <w:rPr>
          <w:rFonts w:cs="Arial"/>
          <w:sz w:val="24"/>
        </w:rPr>
        <w:t>.</w:t>
      </w:r>
    </w:p>
    <w:p w14:paraId="3257F1D3" w14:textId="77777777" w:rsidR="00392434" w:rsidRDefault="00392434" w:rsidP="00392434">
      <w:pPr>
        <w:tabs>
          <w:tab w:val="num" w:pos="284"/>
          <w:tab w:val="right" w:pos="10490"/>
        </w:tabs>
        <w:spacing w:after="0"/>
        <w:ind w:right="-25"/>
        <w:rPr>
          <w:rFonts w:cs="Arial"/>
          <w:sz w:val="24"/>
        </w:rPr>
      </w:pPr>
    </w:p>
    <w:p w14:paraId="79BCA274" w14:textId="77777777" w:rsidR="000C4C19" w:rsidRDefault="000C4C19" w:rsidP="00392434">
      <w:pPr>
        <w:tabs>
          <w:tab w:val="num" w:pos="284"/>
          <w:tab w:val="right" w:pos="10490"/>
        </w:tabs>
        <w:spacing w:after="0"/>
        <w:ind w:right="-25"/>
        <w:rPr>
          <w:rFonts w:cs="Arial"/>
          <w:sz w:val="24"/>
        </w:rPr>
      </w:pPr>
    </w:p>
    <w:p w14:paraId="2C53E583" w14:textId="77777777" w:rsidR="000C4C19" w:rsidRDefault="000C4C19" w:rsidP="00392434">
      <w:pPr>
        <w:tabs>
          <w:tab w:val="num" w:pos="284"/>
          <w:tab w:val="right" w:pos="10490"/>
        </w:tabs>
        <w:spacing w:after="0"/>
        <w:ind w:right="-25"/>
        <w:rPr>
          <w:rFonts w:cs="Arial"/>
          <w:sz w:val="24"/>
        </w:rPr>
      </w:pPr>
    </w:p>
    <w:p w14:paraId="60BCEDE6" w14:textId="77777777" w:rsidR="000C4C19" w:rsidRPr="00F62B9C" w:rsidRDefault="000C4C19" w:rsidP="00392434">
      <w:pPr>
        <w:tabs>
          <w:tab w:val="num" w:pos="284"/>
          <w:tab w:val="right" w:pos="10490"/>
        </w:tabs>
        <w:spacing w:after="0"/>
        <w:ind w:right="-25"/>
        <w:rPr>
          <w:rFonts w:cs="Arial"/>
          <w:sz w:val="24"/>
        </w:rPr>
      </w:pPr>
    </w:p>
    <w:p w14:paraId="75FD07C4" w14:textId="77777777" w:rsidR="00392434" w:rsidRPr="00F62B9C" w:rsidRDefault="00392434" w:rsidP="00392434">
      <w:pPr>
        <w:tabs>
          <w:tab w:val="num" w:pos="284"/>
          <w:tab w:val="right" w:pos="10490"/>
        </w:tabs>
        <w:spacing w:after="0"/>
        <w:ind w:left="284" w:right="-25" w:hanging="426"/>
        <w:rPr>
          <w:rFonts w:cs="Arial"/>
          <w:b/>
          <w:sz w:val="24"/>
        </w:rPr>
      </w:pPr>
      <w:r w:rsidRPr="00F62B9C">
        <w:rPr>
          <w:rFonts w:cs="Arial"/>
          <w:b/>
          <w:sz w:val="24"/>
        </w:rPr>
        <w:lastRenderedPageBreak/>
        <w:t>Other Duties</w:t>
      </w:r>
    </w:p>
    <w:p w14:paraId="071FDD86" w14:textId="77777777" w:rsidR="00392434" w:rsidRPr="00F62B9C" w:rsidRDefault="00392434" w:rsidP="00392434">
      <w:pPr>
        <w:tabs>
          <w:tab w:val="num" w:pos="284"/>
          <w:tab w:val="right" w:pos="10490"/>
        </w:tabs>
        <w:spacing w:after="0"/>
        <w:ind w:left="284" w:right="-25" w:hanging="426"/>
        <w:rPr>
          <w:rFonts w:cs="Arial"/>
          <w:b/>
          <w:sz w:val="24"/>
        </w:rPr>
      </w:pPr>
    </w:p>
    <w:p w14:paraId="6C81FFC5" w14:textId="77777777" w:rsidR="00392434" w:rsidRDefault="00392434" w:rsidP="00392434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F62B9C">
        <w:rPr>
          <w:rFonts w:cs="Arial"/>
          <w:sz w:val="24"/>
        </w:rPr>
        <w:t xml:space="preserve">To work in co-operation with other members of the staff team of Enfield Voluntary Action, attend appropriate internal and external meetings, and pass relevant voluntary sector information to EVA’s </w:t>
      </w:r>
      <w:r>
        <w:rPr>
          <w:rFonts w:cs="Arial"/>
          <w:sz w:val="24"/>
        </w:rPr>
        <w:t>Communications</w:t>
      </w:r>
      <w:r w:rsidRPr="00F62B9C">
        <w:rPr>
          <w:rFonts w:cs="Arial"/>
          <w:sz w:val="24"/>
        </w:rPr>
        <w:t xml:space="preserve"> Officer and Administration Staff</w:t>
      </w:r>
      <w:r>
        <w:rPr>
          <w:rFonts w:cs="Arial"/>
          <w:sz w:val="24"/>
        </w:rPr>
        <w:t>.</w:t>
      </w:r>
    </w:p>
    <w:p w14:paraId="523E1B35" w14:textId="77777777" w:rsidR="00392434" w:rsidRDefault="00392434" w:rsidP="00392434">
      <w:pPr>
        <w:widowControl w:val="0"/>
        <w:tabs>
          <w:tab w:val="right" w:pos="10490"/>
        </w:tabs>
        <w:autoSpaceDE w:val="0"/>
        <w:adjustRightInd w:val="0"/>
        <w:spacing w:after="0"/>
        <w:ind w:left="284" w:right="-25"/>
        <w:rPr>
          <w:rFonts w:cs="Arial"/>
          <w:sz w:val="24"/>
        </w:rPr>
      </w:pPr>
    </w:p>
    <w:p w14:paraId="33A696CC" w14:textId="77777777" w:rsidR="00392434" w:rsidRPr="002E6DA7" w:rsidRDefault="00392434" w:rsidP="00392434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2E6DA7">
        <w:rPr>
          <w:rFonts w:cs="Arial"/>
          <w:sz w:val="24"/>
        </w:rPr>
        <w:t>Support EVA with other project developments and funding applications to funders.</w:t>
      </w:r>
    </w:p>
    <w:p w14:paraId="18F3E215" w14:textId="77777777" w:rsidR="00392434" w:rsidRPr="00F62B9C" w:rsidRDefault="00392434" w:rsidP="00392434">
      <w:pPr>
        <w:tabs>
          <w:tab w:val="num" w:pos="284"/>
          <w:tab w:val="right" w:pos="10490"/>
        </w:tabs>
        <w:spacing w:after="0"/>
        <w:ind w:left="284" w:right="-25" w:hanging="426"/>
        <w:rPr>
          <w:rFonts w:cs="Arial"/>
          <w:sz w:val="24"/>
        </w:rPr>
      </w:pPr>
    </w:p>
    <w:p w14:paraId="5F350E87" w14:textId="77777777" w:rsidR="00392434" w:rsidRPr="00F62B9C" w:rsidRDefault="00392434" w:rsidP="00392434">
      <w:pPr>
        <w:widowControl w:val="0"/>
        <w:numPr>
          <w:ilvl w:val="0"/>
          <w:numId w:val="5"/>
        </w:numPr>
        <w:tabs>
          <w:tab w:val="clear" w:pos="720"/>
          <w:tab w:val="num" w:pos="284"/>
          <w:tab w:val="right" w:pos="10490"/>
        </w:tabs>
        <w:suppressAutoHyphens w:val="0"/>
        <w:autoSpaceDE w:val="0"/>
        <w:autoSpaceDN w:val="0"/>
        <w:adjustRightInd w:val="0"/>
        <w:spacing w:before="0" w:after="0"/>
        <w:ind w:left="284" w:right="-25" w:hanging="426"/>
        <w:rPr>
          <w:rFonts w:cs="Arial"/>
          <w:sz w:val="24"/>
        </w:rPr>
      </w:pPr>
      <w:r w:rsidRPr="00F62B9C">
        <w:rPr>
          <w:rFonts w:cs="Arial"/>
          <w:sz w:val="24"/>
        </w:rPr>
        <w:t>To undertake, as identified by EVA’s Board of Trustees any occasional additional duties commensurate with the responsibilities of the post which may not be purely related to this role</w:t>
      </w:r>
      <w:r>
        <w:rPr>
          <w:rFonts w:cs="Arial"/>
          <w:sz w:val="24"/>
        </w:rPr>
        <w:t>.</w:t>
      </w:r>
    </w:p>
    <w:p w14:paraId="117B3526" w14:textId="77777777" w:rsidR="00392434" w:rsidRDefault="00392434" w:rsidP="00392434">
      <w:pPr>
        <w:widowControl w:val="0"/>
        <w:tabs>
          <w:tab w:val="right" w:pos="10490"/>
        </w:tabs>
        <w:autoSpaceDE w:val="0"/>
        <w:adjustRightInd w:val="0"/>
        <w:spacing w:after="0"/>
        <w:ind w:right="-25"/>
        <w:rPr>
          <w:rFonts w:cs="Arial"/>
          <w:sz w:val="24"/>
        </w:rPr>
      </w:pPr>
    </w:p>
    <w:p w14:paraId="3EB2C00E" w14:textId="77777777" w:rsidR="00392434" w:rsidRPr="00F62B9C" w:rsidRDefault="00392434" w:rsidP="00392434">
      <w:pPr>
        <w:tabs>
          <w:tab w:val="num" w:pos="284"/>
          <w:tab w:val="right" w:pos="10490"/>
        </w:tabs>
        <w:spacing w:after="0"/>
        <w:ind w:right="-25"/>
        <w:rPr>
          <w:rFonts w:cs="Arial"/>
          <w:sz w:val="24"/>
        </w:rPr>
      </w:pPr>
    </w:p>
    <w:p w14:paraId="6A7EBD56" w14:textId="77777777" w:rsidR="00392434" w:rsidRDefault="00392434" w:rsidP="00392434">
      <w:pPr>
        <w:spacing w:after="0"/>
      </w:pPr>
    </w:p>
    <w:p w14:paraId="2E950746" w14:textId="77777777" w:rsidR="00D449BA" w:rsidRDefault="00D449BA" w:rsidP="00F7153B">
      <w:pPr>
        <w:ind w:hanging="284"/>
        <w:jc w:val="center"/>
        <w:rPr>
          <w:rFonts w:asciiTheme="minorHAnsi" w:hAnsiTheme="minorHAnsi" w:cstheme="minorHAnsi"/>
          <w:sz w:val="16"/>
          <w:szCs w:val="16"/>
          <w:lang w:val="en-US"/>
        </w:rPr>
      </w:pPr>
    </w:p>
    <w:p w14:paraId="2644D9E1" w14:textId="77777777" w:rsidR="00D449BA" w:rsidRDefault="00D449BA" w:rsidP="00D449BA">
      <w:pPr>
        <w:rPr>
          <w:rFonts w:asciiTheme="minorHAnsi" w:hAnsiTheme="minorHAnsi" w:cstheme="minorHAnsi"/>
          <w:sz w:val="16"/>
          <w:szCs w:val="16"/>
          <w:lang w:val="en-US"/>
        </w:rPr>
      </w:pPr>
    </w:p>
    <w:p w14:paraId="3A675139" w14:textId="77777777" w:rsidR="00D449BA" w:rsidRDefault="00D449BA" w:rsidP="00F7153B">
      <w:pPr>
        <w:ind w:hanging="284"/>
        <w:jc w:val="center"/>
        <w:rPr>
          <w:rFonts w:asciiTheme="minorHAnsi" w:hAnsiTheme="minorHAnsi" w:cstheme="minorHAnsi"/>
          <w:sz w:val="16"/>
          <w:szCs w:val="16"/>
          <w:lang w:val="en-US"/>
        </w:rPr>
      </w:pPr>
    </w:p>
    <w:p w14:paraId="28A3D24C" w14:textId="77777777" w:rsidR="00D449BA" w:rsidRDefault="00D449BA" w:rsidP="00F7153B">
      <w:pPr>
        <w:ind w:hanging="284"/>
        <w:jc w:val="center"/>
        <w:rPr>
          <w:rFonts w:asciiTheme="minorHAnsi" w:hAnsiTheme="minorHAnsi" w:cstheme="minorHAnsi"/>
          <w:sz w:val="16"/>
          <w:szCs w:val="16"/>
          <w:lang w:val="en-US"/>
        </w:rPr>
      </w:pPr>
    </w:p>
    <w:sectPr w:rsidR="00D449BA" w:rsidSect="00E856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096" w:right="1133" w:bottom="204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3C3E" w14:textId="77777777" w:rsidR="00DE7725" w:rsidRDefault="00DE7725" w:rsidP="001850E3">
      <w:pPr>
        <w:spacing w:before="0" w:after="0"/>
      </w:pPr>
      <w:r>
        <w:separator/>
      </w:r>
    </w:p>
  </w:endnote>
  <w:endnote w:type="continuationSeparator" w:id="0">
    <w:p w14:paraId="38C09D99" w14:textId="77777777" w:rsidR="00DE7725" w:rsidRDefault="00DE7725" w:rsidP="001850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4D4B" w14:textId="77777777" w:rsidR="00177A85" w:rsidRDefault="00177A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936E" w14:textId="77777777" w:rsidR="00177A85" w:rsidRDefault="00177A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5119" w14:textId="77777777" w:rsidR="00C85B7F" w:rsidRDefault="00C85B7F" w:rsidP="00C85B7F">
    <w:pPr>
      <w:pStyle w:val="Footer"/>
    </w:pPr>
  </w:p>
  <w:p w14:paraId="30BE0789" w14:textId="77777777" w:rsidR="00C85B7F" w:rsidRDefault="00C85B7F" w:rsidP="00C85B7F">
    <w:pPr>
      <w:jc w:val="center"/>
      <w:rPr>
        <w:color w:val="9E2849"/>
        <w:sz w:val="18"/>
        <w:szCs w:val="18"/>
      </w:rPr>
    </w:pPr>
    <w:r w:rsidRPr="00CF319C">
      <w:rPr>
        <w:color w:val="9E2849"/>
        <w:sz w:val="18"/>
        <w:szCs w:val="18"/>
      </w:rPr>
      <w:t xml:space="preserve">Company Limited </w:t>
    </w:r>
    <w:proofErr w:type="gramStart"/>
    <w:r w:rsidRPr="00CF319C">
      <w:rPr>
        <w:color w:val="9E2849"/>
        <w:sz w:val="18"/>
        <w:szCs w:val="18"/>
      </w:rPr>
      <w:t>By</w:t>
    </w:r>
    <w:proofErr w:type="gramEnd"/>
    <w:r w:rsidRPr="00CF319C">
      <w:rPr>
        <w:color w:val="9E2849"/>
        <w:sz w:val="18"/>
        <w:szCs w:val="18"/>
      </w:rPr>
      <w:t xml:space="preserve"> Guarantee (England and Wales). Registered </w:t>
    </w:r>
    <w:r>
      <w:rPr>
        <w:color w:val="9E2849"/>
        <w:sz w:val="18"/>
        <w:szCs w:val="18"/>
      </w:rPr>
      <w:t>o</w:t>
    </w:r>
    <w:r w:rsidRPr="00CF319C">
      <w:rPr>
        <w:color w:val="9E2849"/>
        <w:sz w:val="18"/>
        <w:szCs w:val="18"/>
      </w:rPr>
      <w:t>ffice as above.</w:t>
    </w:r>
  </w:p>
  <w:p w14:paraId="0533CDAB" w14:textId="77777777" w:rsidR="00C85B7F" w:rsidRDefault="00C85B7F" w:rsidP="00C85B7F">
    <w:pPr>
      <w:rPr>
        <w:color w:val="9E2849"/>
        <w:sz w:val="18"/>
        <w:szCs w:val="18"/>
      </w:rPr>
    </w:pPr>
    <w:r w:rsidRPr="00CF319C">
      <w:rPr>
        <w:color w:val="9E2849"/>
        <w:sz w:val="18"/>
        <w:szCs w:val="18"/>
      </w:rPr>
      <w:t xml:space="preserve">Company 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 xml:space="preserve">egistration: 3755382 </w:t>
    </w:r>
    <w:r>
      <w:rPr>
        <w:color w:val="9E2849"/>
        <w:sz w:val="18"/>
        <w:szCs w:val="18"/>
      </w:rPr>
      <w:t xml:space="preserve">                                                                          </w:t>
    </w:r>
    <w:r w:rsidRPr="00CF319C">
      <w:rPr>
        <w:color w:val="9E2849"/>
        <w:sz w:val="18"/>
        <w:szCs w:val="18"/>
      </w:rPr>
      <w:t>Cha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 xml:space="preserve">ity 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>egistration:</w:t>
    </w:r>
    <w:r>
      <w:rPr>
        <w:color w:val="9E2849"/>
        <w:sz w:val="18"/>
        <w:szCs w:val="18"/>
      </w:rPr>
      <w:t xml:space="preserve"> </w:t>
    </w:r>
    <w:r w:rsidRPr="00CF319C">
      <w:rPr>
        <w:color w:val="9E2849"/>
        <w:sz w:val="18"/>
        <w:szCs w:val="18"/>
      </w:rPr>
      <w:t>1077857</w:t>
    </w:r>
  </w:p>
  <w:p w14:paraId="2F65C3C2" w14:textId="77777777" w:rsidR="00C85B7F" w:rsidRDefault="00C85B7F" w:rsidP="00C85B7F"/>
  <w:p w14:paraId="6E13AA83" w14:textId="77777777" w:rsidR="00C85B7F" w:rsidRDefault="00C85B7F">
    <w:pPr>
      <w:pStyle w:val="Footer"/>
    </w:pPr>
    <w:r>
      <w:rPr>
        <w:noProof/>
      </w:rPr>
      <w:drawing>
        <wp:inline distT="0" distB="0" distL="0" distR="0" wp14:anchorId="62572F58" wp14:editId="45C0292C">
          <wp:extent cx="5731510" cy="560705"/>
          <wp:effectExtent l="0" t="0" r="0" b="0"/>
          <wp:docPr id="1722194305" name="Picture 1722194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771055" name="Picture 14147710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60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8156E9" w14:textId="77777777" w:rsidR="00177A85" w:rsidRDefault="00177A85">
    <w:pPr>
      <w:pStyle w:val="Footer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C1DA6" w14:textId="77777777" w:rsidR="00DE7725" w:rsidRDefault="00DE7725" w:rsidP="001850E3">
      <w:pPr>
        <w:spacing w:before="0" w:after="0"/>
      </w:pPr>
      <w:r>
        <w:separator/>
      </w:r>
    </w:p>
  </w:footnote>
  <w:footnote w:type="continuationSeparator" w:id="0">
    <w:p w14:paraId="7780D749" w14:textId="77777777" w:rsidR="00DE7725" w:rsidRDefault="00DE7725" w:rsidP="001850E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5142A" w14:textId="77777777" w:rsidR="00177A85" w:rsidRDefault="00177A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E24D" w14:textId="77777777" w:rsidR="00177A85" w:rsidRDefault="00177A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0091" w14:textId="77777777" w:rsidR="00C85B7F" w:rsidRDefault="00C85B7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78FC4D94" wp14:editId="0239113E">
              <wp:simplePos x="0" y="0"/>
              <wp:positionH relativeFrom="column">
                <wp:posOffset>-355600</wp:posOffset>
              </wp:positionH>
              <wp:positionV relativeFrom="paragraph">
                <wp:posOffset>-241935</wp:posOffset>
              </wp:positionV>
              <wp:extent cx="6391275" cy="1776095"/>
              <wp:effectExtent l="0" t="0" r="0" b="1905"/>
              <wp:wrapNone/>
              <wp:docPr id="337721770" name="Group 3377217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1275" cy="1776095"/>
                        <a:chOff x="0" y="0"/>
                        <a:chExt cx="6391275" cy="1776095"/>
                      </a:xfrm>
                    </wpg:grpSpPr>
                    <wpg:grpSp>
                      <wpg:cNvPr id="140682558" name="Group 2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1275" cy="1776095"/>
                          <a:chOff x="920" y="358"/>
                          <a:chExt cx="10065" cy="2797"/>
                        </a:xfrm>
                      </wpg:grpSpPr>
                      <pic:pic xmlns:pic="http://schemas.openxmlformats.org/drawingml/2006/picture">
                        <pic:nvPicPr>
                          <pic:cNvPr id="549091703" name="Picture 1" descr="\\EVA-S-SBS\RedirectedFolders\Claire\My Documents\My Pictures\A EVA LOGOS\2012\a EVA logo artwork 2012 dots outlined 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" y="358"/>
                            <a:ext cx="2237" cy="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44577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845" y="994"/>
                            <a:ext cx="2998" cy="1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86488" w14:textId="77777777" w:rsidR="00C85B7F" w:rsidRPr="001850E3" w:rsidRDefault="00C85B7F" w:rsidP="00C85B7F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Tel: 020 8373 6268</w:t>
                              </w:r>
                            </w:p>
                            <w:p w14:paraId="0F35B6A9" w14:textId="77777777" w:rsidR="00C85B7F" w:rsidRPr="001850E3" w:rsidRDefault="00C85B7F" w:rsidP="00C85B7F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admin@enfieldva.org.uk</w:t>
                              </w:r>
                            </w:p>
                            <w:p w14:paraId="1AAD319C" w14:textId="77777777" w:rsidR="00C85B7F" w:rsidRPr="001850E3" w:rsidRDefault="00C85B7F" w:rsidP="00C85B7F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www.enfieldva.org.uk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952118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20" y="2675"/>
                            <a:ext cx="10065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27461" w14:textId="77777777" w:rsidR="00C85B7F" w:rsidRDefault="00C85B7F" w:rsidP="00C85B7F">
                              <w:pPr>
                                <w:jc w:val="center"/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</w:pPr>
                              <w:r w:rsidRPr="00E27990"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  <w:t>Enfield Voluntary Action (EVA), Community House, 311 Fore Street, London N9 0PZ</w:t>
                              </w:r>
                            </w:p>
                            <w:p w14:paraId="28D76E6E" w14:textId="77777777" w:rsidR="00C85B7F" w:rsidRDefault="00C85B7F" w:rsidP="00C85B7F">
                              <w:pPr>
                                <w:jc w:val="center"/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</w:pPr>
                            </w:p>
                            <w:p w14:paraId="6BB431FC" w14:textId="77777777" w:rsidR="00C85B7F" w:rsidRPr="00E27990" w:rsidRDefault="00C85B7F" w:rsidP="00C85B7F">
                              <w:pPr>
                                <w:jc w:val="center"/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79855957" name="AutoShape 29"/>
                      <wps:cNvCnPr>
                        <a:cxnSpLocks noChangeShapeType="1"/>
                      </wps:cNvCnPr>
                      <wps:spPr bwMode="auto">
                        <a:xfrm>
                          <a:off x="161925" y="148590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E2849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FC4D94" id="Group 337721770" o:spid="_x0000_s1026" style="position:absolute;margin-left:-28pt;margin-top:-19.05pt;width:503.25pt;height:139.85pt;z-index:251702272" coordsize="63912,1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">
              <v:group id="Group 22" o:spid="_x0000_s1027" style="position:absolute;width:63912;height:17760" coordorigin="920,358" coordsize="10065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155;top:358;width:2237;height:2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">
                  <v:imagedata r:id="rId2" o:title="a EVA logo artwork 2012 dots outlined pn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7845;top:994;width:2998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" stroked="f">
                  <v:textbox style="mso-fit-shape-to-text:t">
                    <w:txbxContent>
                      <w:p w14:paraId="77F86488" w14:textId="77777777" w:rsidR="00C85B7F" w:rsidRPr="001850E3" w:rsidRDefault="00C85B7F" w:rsidP="00C85B7F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Tel: 020 8373 6268</w:t>
                        </w:r>
                      </w:p>
                      <w:p w14:paraId="0F35B6A9" w14:textId="77777777" w:rsidR="00C85B7F" w:rsidRPr="001850E3" w:rsidRDefault="00C85B7F" w:rsidP="00C85B7F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admin@enfieldva.org.uk</w:t>
                        </w:r>
                      </w:p>
                      <w:p w14:paraId="1AAD319C" w14:textId="77777777" w:rsidR="00C85B7F" w:rsidRPr="001850E3" w:rsidRDefault="00C85B7F" w:rsidP="00C85B7F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www.enfieldva.org.uk</w:t>
                        </w:r>
                      </w:p>
                    </w:txbxContent>
                  </v:textbox>
                </v:shape>
                <v:shape id="Text Box 2" o:spid="_x0000_s1030" type="#_x0000_t202" style="position:absolute;left:920;top:2675;width:1006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" stroked="f">
                  <v:textbox>
                    <w:txbxContent>
                      <w:p w14:paraId="34227461" w14:textId="77777777" w:rsidR="00C85B7F" w:rsidRDefault="00C85B7F" w:rsidP="00C85B7F">
                        <w:pPr>
                          <w:jc w:val="center"/>
                          <w:rPr>
                            <w:color w:val="9E2849"/>
                            <w:sz w:val="25"/>
                            <w:szCs w:val="24"/>
                          </w:rPr>
                        </w:pPr>
                        <w:r w:rsidRPr="00E27990">
                          <w:rPr>
                            <w:color w:val="9E2849"/>
                            <w:sz w:val="25"/>
                            <w:szCs w:val="24"/>
                          </w:rPr>
                          <w:t>Enfield Voluntary Action (EVA), Community House, 311 Fore Street, London N9 0PZ</w:t>
                        </w:r>
                      </w:p>
                      <w:p w14:paraId="28D76E6E" w14:textId="77777777" w:rsidR="00C85B7F" w:rsidRDefault="00C85B7F" w:rsidP="00C85B7F">
                        <w:pPr>
                          <w:jc w:val="center"/>
                          <w:rPr>
                            <w:color w:val="9E2849"/>
                            <w:sz w:val="25"/>
                            <w:szCs w:val="24"/>
                          </w:rPr>
                        </w:pPr>
                      </w:p>
                      <w:p w14:paraId="6BB431FC" w14:textId="77777777" w:rsidR="00C85B7F" w:rsidRPr="00E27990" w:rsidRDefault="00C85B7F" w:rsidP="00C85B7F">
                        <w:pPr>
                          <w:jc w:val="center"/>
                          <w:rPr>
                            <w:color w:val="9E2849"/>
                            <w:sz w:val="25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" o:spid="_x0000_s1031" type="#_x0000_t32" style="position:absolute;left:1619;top:14859;width:608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" strokecolor="#9e2849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1E47"/>
    <w:multiLevelType w:val="hybridMultilevel"/>
    <w:tmpl w:val="4B9AE5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5BC"/>
    <w:multiLevelType w:val="hybridMultilevel"/>
    <w:tmpl w:val="8356EDF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2C6B0D"/>
    <w:multiLevelType w:val="hybridMultilevel"/>
    <w:tmpl w:val="C3202C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A07BD"/>
    <w:multiLevelType w:val="hybridMultilevel"/>
    <w:tmpl w:val="495245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67CB2"/>
    <w:multiLevelType w:val="hybridMultilevel"/>
    <w:tmpl w:val="70562580"/>
    <w:lvl w:ilvl="0" w:tplc="DB946D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707417546">
    <w:abstractNumId w:val="4"/>
  </w:num>
  <w:num w:numId="2" w16cid:durableId="1793403117">
    <w:abstractNumId w:val="3"/>
  </w:num>
  <w:num w:numId="3" w16cid:durableId="1030913510">
    <w:abstractNumId w:val="2"/>
  </w:num>
  <w:num w:numId="4" w16cid:durableId="2139445901">
    <w:abstractNumId w:val="1"/>
  </w:num>
  <w:num w:numId="5" w16cid:durableId="11810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FA"/>
    <w:rsid w:val="00003ADB"/>
    <w:rsid w:val="00010A44"/>
    <w:rsid w:val="00011CB2"/>
    <w:rsid w:val="000154BB"/>
    <w:rsid w:val="0007155F"/>
    <w:rsid w:val="000A67B4"/>
    <w:rsid w:val="000C4C19"/>
    <w:rsid w:val="000F02FB"/>
    <w:rsid w:val="000F074F"/>
    <w:rsid w:val="000F2627"/>
    <w:rsid w:val="000F3B42"/>
    <w:rsid w:val="00104EE8"/>
    <w:rsid w:val="00117CFE"/>
    <w:rsid w:val="0014556D"/>
    <w:rsid w:val="00167E47"/>
    <w:rsid w:val="00177A85"/>
    <w:rsid w:val="00183E7C"/>
    <w:rsid w:val="001850E3"/>
    <w:rsid w:val="001924C4"/>
    <w:rsid w:val="00192DBB"/>
    <w:rsid w:val="001A2032"/>
    <w:rsid w:val="001C1643"/>
    <w:rsid w:val="001C1ADF"/>
    <w:rsid w:val="001D4B57"/>
    <w:rsid w:val="001E4E20"/>
    <w:rsid w:val="001F0202"/>
    <w:rsid w:val="001F0635"/>
    <w:rsid w:val="001F62E9"/>
    <w:rsid w:val="002240B8"/>
    <w:rsid w:val="00241C9A"/>
    <w:rsid w:val="0026316A"/>
    <w:rsid w:val="00267E7A"/>
    <w:rsid w:val="00271439"/>
    <w:rsid w:val="0027159A"/>
    <w:rsid w:val="002776D2"/>
    <w:rsid w:val="00284259"/>
    <w:rsid w:val="00291CD9"/>
    <w:rsid w:val="002B36FE"/>
    <w:rsid w:val="002C5534"/>
    <w:rsid w:val="002D2CE6"/>
    <w:rsid w:val="002D43F3"/>
    <w:rsid w:val="002E2E28"/>
    <w:rsid w:val="002E38EF"/>
    <w:rsid w:val="002F5F58"/>
    <w:rsid w:val="00314241"/>
    <w:rsid w:val="00326D5A"/>
    <w:rsid w:val="00327156"/>
    <w:rsid w:val="003421C2"/>
    <w:rsid w:val="003442E5"/>
    <w:rsid w:val="003529DF"/>
    <w:rsid w:val="00362667"/>
    <w:rsid w:val="003730F9"/>
    <w:rsid w:val="00392434"/>
    <w:rsid w:val="003927FB"/>
    <w:rsid w:val="003A121F"/>
    <w:rsid w:val="003A1EFA"/>
    <w:rsid w:val="003A4EDD"/>
    <w:rsid w:val="003A7FE5"/>
    <w:rsid w:val="003D0557"/>
    <w:rsid w:val="003F48C3"/>
    <w:rsid w:val="00403E0E"/>
    <w:rsid w:val="00414090"/>
    <w:rsid w:val="0042509B"/>
    <w:rsid w:val="00464746"/>
    <w:rsid w:val="00493174"/>
    <w:rsid w:val="004B1922"/>
    <w:rsid w:val="004D4F52"/>
    <w:rsid w:val="00546B00"/>
    <w:rsid w:val="00561491"/>
    <w:rsid w:val="00562A38"/>
    <w:rsid w:val="0057286F"/>
    <w:rsid w:val="00592203"/>
    <w:rsid w:val="005A5F63"/>
    <w:rsid w:val="005B03DC"/>
    <w:rsid w:val="005E5630"/>
    <w:rsid w:val="00616CEB"/>
    <w:rsid w:val="00631F87"/>
    <w:rsid w:val="0066362A"/>
    <w:rsid w:val="00664235"/>
    <w:rsid w:val="00664A33"/>
    <w:rsid w:val="00680C1C"/>
    <w:rsid w:val="00684C16"/>
    <w:rsid w:val="00687F7D"/>
    <w:rsid w:val="006B07F5"/>
    <w:rsid w:val="006B2A0D"/>
    <w:rsid w:val="006D43C6"/>
    <w:rsid w:val="00704DBC"/>
    <w:rsid w:val="00707432"/>
    <w:rsid w:val="007169E6"/>
    <w:rsid w:val="00716D65"/>
    <w:rsid w:val="00721069"/>
    <w:rsid w:val="00721437"/>
    <w:rsid w:val="007234F9"/>
    <w:rsid w:val="007331C4"/>
    <w:rsid w:val="00733D2A"/>
    <w:rsid w:val="00737A26"/>
    <w:rsid w:val="00743501"/>
    <w:rsid w:val="007739BF"/>
    <w:rsid w:val="007930C0"/>
    <w:rsid w:val="007A12BF"/>
    <w:rsid w:val="007A5EAD"/>
    <w:rsid w:val="007D1EE9"/>
    <w:rsid w:val="007F7548"/>
    <w:rsid w:val="0080419A"/>
    <w:rsid w:val="00805850"/>
    <w:rsid w:val="008126B0"/>
    <w:rsid w:val="00836FC3"/>
    <w:rsid w:val="00851867"/>
    <w:rsid w:val="00877A2A"/>
    <w:rsid w:val="00883A5D"/>
    <w:rsid w:val="0089096A"/>
    <w:rsid w:val="00891724"/>
    <w:rsid w:val="008A40A5"/>
    <w:rsid w:val="008A7B65"/>
    <w:rsid w:val="008A7D1C"/>
    <w:rsid w:val="008B3162"/>
    <w:rsid w:val="008B4C6A"/>
    <w:rsid w:val="008C6AD3"/>
    <w:rsid w:val="008D768F"/>
    <w:rsid w:val="008E059C"/>
    <w:rsid w:val="008E101C"/>
    <w:rsid w:val="008E2713"/>
    <w:rsid w:val="008F25BD"/>
    <w:rsid w:val="009237A2"/>
    <w:rsid w:val="00927FEF"/>
    <w:rsid w:val="00931C7E"/>
    <w:rsid w:val="00936525"/>
    <w:rsid w:val="00966AF8"/>
    <w:rsid w:val="00971A30"/>
    <w:rsid w:val="00984C51"/>
    <w:rsid w:val="0099228A"/>
    <w:rsid w:val="009A0D78"/>
    <w:rsid w:val="009A223A"/>
    <w:rsid w:val="009A6BD4"/>
    <w:rsid w:val="009B5355"/>
    <w:rsid w:val="009D2E93"/>
    <w:rsid w:val="009D5E38"/>
    <w:rsid w:val="009D5ECF"/>
    <w:rsid w:val="009E137D"/>
    <w:rsid w:val="009E7BCC"/>
    <w:rsid w:val="00A074F1"/>
    <w:rsid w:val="00A1239C"/>
    <w:rsid w:val="00A202FC"/>
    <w:rsid w:val="00A773E5"/>
    <w:rsid w:val="00A938B9"/>
    <w:rsid w:val="00AA0865"/>
    <w:rsid w:val="00AA25FD"/>
    <w:rsid w:val="00AA3678"/>
    <w:rsid w:val="00AC4C91"/>
    <w:rsid w:val="00AE4450"/>
    <w:rsid w:val="00AE7B7E"/>
    <w:rsid w:val="00AF5688"/>
    <w:rsid w:val="00B1198A"/>
    <w:rsid w:val="00B14761"/>
    <w:rsid w:val="00B1688E"/>
    <w:rsid w:val="00B24025"/>
    <w:rsid w:val="00B2448C"/>
    <w:rsid w:val="00B26109"/>
    <w:rsid w:val="00B508EE"/>
    <w:rsid w:val="00B81A3E"/>
    <w:rsid w:val="00B82842"/>
    <w:rsid w:val="00B85E27"/>
    <w:rsid w:val="00BD145C"/>
    <w:rsid w:val="00BD5935"/>
    <w:rsid w:val="00C44CAC"/>
    <w:rsid w:val="00C5125C"/>
    <w:rsid w:val="00C5356B"/>
    <w:rsid w:val="00C57901"/>
    <w:rsid w:val="00C80788"/>
    <w:rsid w:val="00C85B7F"/>
    <w:rsid w:val="00C9271E"/>
    <w:rsid w:val="00C95098"/>
    <w:rsid w:val="00CA2826"/>
    <w:rsid w:val="00CA6C16"/>
    <w:rsid w:val="00CC44DF"/>
    <w:rsid w:val="00CD2B19"/>
    <w:rsid w:val="00CE335A"/>
    <w:rsid w:val="00CF319C"/>
    <w:rsid w:val="00D074D6"/>
    <w:rsid w:val="00D07EF0"/>
    <w:rsid w:val="00D449BA"/>
    <w:rsid w:val="00D54AF9"/>
    <w:rsid w:val="00D61460"/>
    <w:rsid w:val="00D720E6"/>
    <w:rsid w:val="00D75A1D"/>
    <w:rsid w:val="00D80030"/>
    <w:rsid w:val="00D94C9F"/>
    <w:rsid w:val="00DA2E41"/>
    <w:rsid w:val="00DB38B8"/>
    <w:rsid w:val="00DB5945"/>
    <w:rsid w:val="00DD2675"/>
    <w:rsid w:val="00DE1A6E"/>
    <w:rsid w:val="00DE7725"/>
    <w:rsid w:val="00E27990"/>
    <w:rsid w:val="00E73CEF"/>
    <w:rsid w:val="00E778F4"/>
    <w:rsid w:val="00E85671"/>
    <w:rsid w:val="00E944F8"/>
    <w:rsid w:val="00E96B54"/>
    <w:rsid w:val="00EC46A2"/>
    <w:rsid w:val="00ED4DBB"/>
    <w:rsid w:val="00EE4857"/>
    <w:rsid w:val="00EF09BF"/>
    <w:rsid w:val="00F005CF"/>
    <w:rsid w:val="00F106CD"/>
    <w:rsid w:val="00F12178"/>
    <w:rsid w:val="00F12358"/>
    <w:rsid w:val="00F27554"/>
    <w:rsid w:val="00F3023D"/>
    <w:rsid w:val="00F35C6B"/>
    <w:rsid w:val="00F35E80"/>
    <w:rsid w:val="00F7153B"/>
    <w:rsid w:val="00F80161"/>
    <w:rsid w:val="00F816C3"/>
    <w:rsid w:val="00F84B13"/>
    <w:rsid w:val="00FB133D"/>
    <w:rsid w:val="00FB33F9"/>
    <w:rsid w:val="00FD0FAB"/>
    <w:rsid w:val="00FD41D6"/>
    <w:rsid w:val="00FD76A4"/>
    <w:rsid w:val="00FE57D6"/>
    <w:rsid w:val="00FF0C3C"/>
    <w:rsid w:val="0689D994"/>
    <w:rsid w:val="0E91F670"/>
    <w:rsid w:val="18E9F0AB"/>
    <w:rsid w:val="197FA4A8"/>
    <w:rsid w:val="23A996DF"/>
    <w:rsid w:val="29398C01"/>
    <w:rsid w:val="2BAC16FC"/>
    <w:rsid w:val="318D67D2"/>
    <w:rsid w:val="37F3FE36"/>
    <w:rsid w:val="3B63731F"/>
    <w:rsid w:val="422656B3"/>
    <w:rsid w:val="4661F920"/>
    <w:rsid w:val="4DE91174"/>
    <w:rsid w:val="56A41E4D"/>
    <w:rsid w:val="5DBD58AD"/>
    <w:rsid w:val="5E5C4442"/>
    <w:rsid w:val="5FF814A3"/>
    <w:rsid w:val="67D65BD7"/>
    <w:rsid w:val="6AEC9638"/>
    <w:rsid w:val="7A3A93CB"/>
    <w:rsid w:val="7B3FB03D"/>
    <w:rsid w:val="7F88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9EE41"/>
  <w15:docId w15:val="{8F1E9D05-1264-4916-B0E8-7DF6D38B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Calibri" w:hAnsi="Trebuchet M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AF8"/>
    <w:pPr>
      <w:suppressAutoHyphens/>
      <w:spacing w:before="40" w:after="40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8B9"/>
    <w:pPr>
      <w:keepNext/>
      <w:spacing w:before="120" w:after="80"/>
      <w:outlineLvl w:val="0"/>
    </w:pPr>
    <w:rPr>
      <w:rFonts w:eastAsia="Times New Roman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38B9"/>
    <w:pPr>
      <w:keepNext/>
      <w:spacing w:before="80"/>
      <w:outlineLvl w:val="1"/>
    </w:pPr>
    <w:rPr>
      <w:rFonts w:eastAsia="Times New Roman"/>
      <w:b/>
      <w:bCs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38B9"/>
    <w:pPr>
      <w:keepNext/>
      <w:spacing w:before="80"/>
      <w:outlineLvl w:val="2"/>
    </w:pPr>
    <w:rPr>
      <w:rFonts w:eastAsia="Times New Roman"/>
      <w:b/>
      <w:bCs/>
      <w:sz w:val="24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8B9"/>
    <w:pPr>
      <w:suppressAutoHyphens/>
    </w:pPr>
    <w:rPr>
      <w:szCs w:val="22"/>
    </w:rPr>
  </w:style>
  <w:style w:type="character" w:customStyle="1" w:styleId="Heading1Char">
    <w:name w:val="Heading 1 Char"/>
    <w:link w:val="Heading1"/>
    <w:uiPriority w:val="9"/>
    <w:rsid w:val="00A938B9"/>
    <w:rPr>
      <w:rFonts w:eastAsia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A938B9"/>
    <w:rPr>
      <w:rFonts w:eastAsia="Times New Roman" w:cs="Times New Roman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A938B9"/>
    <w:rPr>
      <w:rFonts w:eastAsia="Times New Roman" w:cs="Times New Roman"/>
      <w:b/>
      <w:bCs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938B9"/>
    <w:pPr>
      <w:spacing w:before="120" w:after="80"/>
      <w:jc w:val="center"/>
      <w:outlineLvl w:val="0"/>
    </w:pPr>
    <w:rPr>
      <w:rFonts w:eastAsia="Times New Roman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link w:val="Title"/>
    <w:uiPriority w:val="10"/>
    <w:rsid w:val="00A938B9"/>
    <w:rPr>
      <w:rFonts w:eastAsia="Times New Roman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8B9"/>
    <w:pPr>
      <w:jc w:val="center"/>
      <w:outlineLvl w:val="1"/>
    </w:pPr>
    <w:rPr>
      <w:rFonts w:eastAsia="Times New Roman"/>
      <w:sz w:val="24"/>
      <w:szCs w:val="24"/>
      <w:lang w:eastAsia="en-US"/>
    </w:rPr>
  </w:style>
  <w:style w:type="character" w:customStyle="1" w:styleId="SubtitleChar">
    <w:name w:val="Subtitle Char"/>
    <w:link w:val="Subtitle"/>
    <w:uiPriority w:val="11"/>
    <w:rsid w:val="00A938B9"/>
    <w:rPr>
      <w:rFonts w:eastAsia="Times New Roman" w:cs="Times New Roman"/>
      <w:sz w:val="24"/>
      <w:szCs w:val="24"/>
    </w:rPr>
  </w:style>
  <w:style w:type="character" w:styleId="Emphasis">
    <w:name w:val="Emphasis"/>
    <w:uiPriority w:val="20"/>
    <w:qFormat/>
    <w:rsid w:val="00A938B9"/>
    <w:rPr>
      <w:rFonts w:ascii="Trebuchet MS" w:hAnsi="Trebuchet MS"/>
      <w:i/>
      <w:iCs/>
      <w:sz w:val="20"/>
    </w:rPr>
  </w:style>
  <w:style w:type="character" w:styleId="IntenseEmphasis">
    <w:name w:val="Intense Emphasis"/>
    <w:uiPriority w:val="21"/>
    <w:qFormat/>
    <w:rsid w:val="00A938B9"/>
    <w:rPr>
      <w:rFonts w:ascii="Trebuchet MS" w:hAnsi="Trebuchet MS"/>
      <w:b/>
      <w:bCs/>
      <w:i/>
      <w:iCs/>
      <w:color w:val="auto"/>
      <w:sz w:val="24"/>
    </w:rPr>
  </w:style>
  <w:style w:type="character" w:styleId="Strong">
    <w:name w:val="Strong"/>
    <w:uiPriority w:val="22"/>
    <w:qFormat/>
    <w:rsid w:val="00A938B9"/>
    <w:rPr>
      <w:rFonts w:ascii="Trebuchet MS" w:hAnsi="Trebuchet MS"/>
      <w:b/>
      <w:b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938B9"/>
    <w:rPr>
      <w:i/>
      <w:iCs/>
      <w:color w:val="000000"/>
      <w:lang w:eastAsia="en-US"/>
    </w:rPr>
  </w:style>
  <w:style w:type="character" w:customStyle="1" w:styleId="QuoteChar">
    <w:name w:val="Quote Char"/>
    <w:link w:val="Quote"/>
    <w:uiPriority w:val="29"/>
    <w:rsid w:val="00A938B9"/>
    <w:rPr>
      <w:i/>
      <w:iCs/>
      <w:color w:val="000000"/>
    </w:rPr>
  </w:style>
  <w:style w:type="paragraph" w:customStyle="1" w:styleId="EVAeNEWSheading">
    <w:name w:val="EVAeNEWS heading"/>
    <w:basedOn w:val="Normal"/>
    <w:link w:val="EVAeNEWSheadingChar"/>
    <w:qFormat/>
    <w:rsid w:val="00A938B9"/>
    <w:pPr>
      <w:spacing w:after="0"/>
    </w:pPr>
    <w:rPr>
      <w:b/>
      <w:color w:val="943634"/>
      <w:lang w:eastAsia="en-US"/>
    </w:rPr>
  </w:style>
  <w:style w:type="character" w:customStyle="1" w:styleId="EVAeNEWSheadingChar">
    <w:name w:val="EVAeNEWS heading Char"/>
    <w:link w:val="EVAeNEWSheading"/>
    <w:rsid w:val="00A938B9"/>
    <w:rPr>
      <w:b/>
      <w:color w:val="943634"/>
    </w:rPr>
  </w:style>
  <w:style w:type="paragraph" w:customStyle="1" w:styleId="EVAeNEWStitle">
    <w:name w:val="EVAeNEWS title"/>
    <w:basedOn w:val="EVAeNEWSheading"/>
    <w:link w:val="EVAeNEWStitleChar"/>
    <w:qFormat/>
    <w:rsid w:val="00A938B9"/>
    <w:pPr>
      <w:pBdr>
        <w:top w:val="single" w:sz="4" w:space="1" w:color="943634"/>
        <w:bottom w:val="single" w:sz="4" w:space="1" w:color="943634"/>
      </w:pBdr>
      <w:shd w:val="clear" w:color="auto" w:fill="D9D9D9"/>
      <w:spacing w:before="120" w:after="80"/>
    </w:pPr>
  </w:style>
  <w:style w:type="character" w:customStyle="1" w:styleId="EVAeNEWStitleChar">
    <w:name w:val="EVAeNEWS title Char"/>
    <w:link w:val="EVAeNEWStitle"/>
    <w:rsid w:val="00A938B9"/>
    <w:rPr>
      <w:b/>
      <w:color w:val="943634"/>
      <w:shd w:val="clear" w:color="auto" w:fill="D9D9D9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202FC"/>
  </w:style>
  <w:style w:type="paragraph" w:styleId="Header">
    <w:name w:val="header"/>
    <w:basedOn w:val="Normal"/>
    <w:link w:val="HeaderChar"/>
    <w:uiPriority w:val="99"/>
    <w:unhideWhenUsed/>
    <w:rsid w:val="001850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50E3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1850E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50E3"/>
    <w:rPr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0E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50E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850E3"/>
    <w:rPr>
      <w:color w:val="0000FF"/>
      <w:u w:val="single"/>
    </w:rPr>
  </w:style>
  <w:style w:type="table" w:styleId="TableGrid">
    <w:name w:val="Table Grid"/>
    <w:basedOn w:val="TableNormal"/>
    <w:uiPriority w:val="59"/>
    <w:rsid w:val="0096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2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Petrivalska\Enfield%20Voluntary%20Action\Renata_Profile%20-%20Documents\Distribution%20&amp;%20Other%20lists\EVA%202024%20%20cover%20letter%20membe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1CEEF82A38041A65363DD47E96682" ma:contentTypeVersion="16" ma:contentTypeDescription="Create a new document." ma:contentTypeScope="" ma:versionID="594ba536290d44040ce567d36ad688f1">
  <xsd:schema xmlns:xsd="http://www.w3.org/2001/XMLSchema" xmlns:xs="http://www.w3.org/2001/XMLSchema" xmlns:p="http://schemas.microsoft.com/office/2006/metadata/properties" xmlns:ns2="5525b9f0-82ba-4425-8d9d-4305336cfa4c" xmlns:ns3="9803aa1f-d872-4ce6-8224-4d3c73cd9bcd" targetNamespace="http://schemas.microsoft.com/office/2006/metadata/properties" ma:root="true" ma:fieldsID="68cf7262e8ef6038d0d2e927f85e8184" ns2:_="" ns3:_="">
    <xsd:import namespace="5525b9f0-82ba-4425-8d9d-4305336cfa4c"/>
    <xsd:import namespace="9803aa1f-d872-4ce6-8224-4d3c73cd9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5b9f0-82ba-4425-8d9d-4305336cf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f3d18a9-4ad2-4904-b56d-e2c288e86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3aa1f-d872-4ce6-8224-4d3c73cd9b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4decbd7-bb36-4b81-a01f-3d313df381da}" ma:internalName="TaxCatchAll" ma:showField="CatchAllData" ma:web="9803aa1f-d872-4ce6-8224-4d3c73cd9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03aa1f-d872-4ce6-8224-4d3c73cd9bcd" xsi:nil="true"/>
    <lcf76f155ced4ddcb4097134ff3c332f xmlns="5525b9f0-82ba-4425-8d9d-4305336cfa4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EA24F-645E-4B39-BD1C-491653944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25b9f0-82ba-4425-8d9d-4305336cfa4c"/>
    <ds:schemaRef ds:uri="9803aa1f-d872-4ce6-8224-4d3c73cd9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6E6F9E-8773-4414-9855-89138265DC5A}">
  <ds:schemaRefs>
    <ds:schemaRef ds:uri="http://schemas.microsoft.com/office/2006/metadata/properties"/>
    <ds:schemaRef ds:uri="http://schemas.microsoft.com/office/infopath/2007/PartnerControls"/>
    <ds:schemaRef ds:uri="9803aa1f-d872-4ce6-8224-4d3c73cd9bcd"/>
    <ds:schemaRef ds:uri="5525b9f0-82ba-4425-8d9d-4305336cfa4c"/>
  </ds:schemaRefs>
</ds:datastoreItem>
</file>

<file path=customXml/itemProps3.xml><?xml version="1.0" encoding="utf-8"?>
<ds:datastoreItem xmlns:ds="http://schemas.openxmlformats.org/officeDocument/2006/customXml" ds:itemID="{E3B1B16D-11E5-4CBA-86C1-5BEFD1E8AF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7D2BC0-1098-4D63-B5F8-B077A71DEC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EVA 2024  cover letter members</Template>
  <TotalTime>6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</Company>
  <LinksUpToDate>false</LinksUpToDate>
  <CharactersWithSpaces>4010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Petrivalska</dc:creator>
  <cp:keywords/>
  <dc:description/>
  <cp:lastModifiedBy>Jo Ikhelef</cp:lastModifiedBy>
  <cp:revision>6</cp:revision>
  <cp:lastPrinted>2024-11-11T13:47:00Z</cp:lastPrinted>
  <dcterms:created xsi:type="dcterms:W3CDTF">2025-11-28T12:29:00Z</dcterms:created>
  <dcterms:modified xsi:type="dcterms:W3CDTF">2025-11-28T15:07:00Z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0x010100E3C1CEEF82A38041A65363DD47E96682</vt:lpwstr>
  </property>
  <property fmtid="{D5CDD505-2E9C-101B-9397-08002B2CF9AE}" pid="3" name="MediaServiceImageTags">
    <vt:lpwstr/>
  </property>
</Properties>
</file>